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965838" w14:textId="4D525027" w:rsidR="00845F91" w:rsidRPr="00896EBB" w:rsidRDefault="00F21C3C" w:rsidP="00845F91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Vorlage für Ihr Feedback</w:t>
      </w:r>
    </w:p>
    <w:p w14:paraId="663D94E3" w14:textId="77777777" w:rsidR="00845F91" w:rsidRDefault="00845F91" w:rsidP="00845F91"/>
    <w:p w14:paraId="0E4C04DA" w14:textId="49AD994B" w:rsidR="00751F21" w:rsidRDefault="00751F21" w:rsidP="00845F91">
      <w:r>
        <w:t xml:space="preserve">Die Präsentierenden freuen sich sehr über Ihr </w:t>
      </w:r>
      <w:r w:rsidR="00F66CD4">
        <w:t>Feedback, entweder mündlich oder im Chat im jeweiligen Breakout</w:t>
      </w:r>
      <w:r w:rsidR="009538ED">
        <w:t>-Raum</w:t>
      </w:r>
      <w:r w:rsidR="00F66CD4">
        <w:t xml:space="preserve">. </w:t>
      </w:r>
      <w:r w:rsidR="006B038E">
        <w:t>Dieses Dokument kann Ihnen als Vorlage für Ihre Notizen dienen und gibt</w:t>
      </w:r>
      <w:r w:rsidR="00E13385">
        <w:t xml:space="preserve"> Anregungen zu möglichen Themenf</w:t>
      </w:r>
      <w:r w:rsidR="00CB5175">
        <w:t>el</w:t>
      </w:r>
      <w:r w:rsidR="00E13385">
        <w:t>dern.</w:t>
      </w:r>
      <w:r w:rsidR="006D67DC">
        <w:t xml:space="preserve"> Bitte versetzen Sie sich dabei in die Rolle der Zielgruppe, die Ihnen von der Initiative zu Beginn der Präsentation genannt wird.</w:t>
      </w:r>
    </w:p>
    <w:p w14:paraId="0337DF79" w14:textId="17E77556" w:rsidR="00E13385" w:rsidRDefault="00E13385" w:rsidP="00845F91">
      <w:r>
        <w:t>Uns ist eine konstruktive, wertschätzende und motivierende Feedback</w:t>
      </w:r>
      <w:r w:rsidR="004B78FB">
        <w:t>kultur sehr wichtig</w:t>
      </w:r>
      <w:r w:rsidR="00FF0C59">
        <w:t xml:space="preserve">. Schauen Sie sich </w:t>
      </w:r>
      <w:r w:rsidR="003A4430">
        <w:t xml:space="preserve">die Feedbackregeln gerne noch einmal genauer auf unserer Webseite zum Präsentationsabend an: </w:t>
      </w:r>
      <w:hyperlink r:id="rId10" w:anchor="feedback" w:history="1">
        <w:r w:rsidR="003A4430" w:rsidRPr="00804B6A">
          <w:rPr>
            <w:rStyle w:val="Hyperlink"/>
          </w:rPr>
          <w:t>https://startsocial.de/praesentationsabend-2025#feedback</w:t>
        </w:r>
      </w:hyperlink>
      <w:r w:rsidR="003A4430">
        <w:t xml:space="preserve"> </w:t>
      </w:r>
    </w:p>
    <w:p w14:paraId="4CA5635C" w14:textId="372BC823" w:rsidR="00FC1F10" w:rsidRDefault="00FC1F10" w:rsidP="00845F91">
      <w:r w:rsidRPr="00CB5175">
        <w:rPr>
          <w:b/>
          <w:bCs/>
        </w:rPr>
        <w:t>Wichtig:</w:t>
      </w:r>
      <w:r>
        <w:t xml:space="preserve"> Die Präsentationen un</w:t>
      </w:r>
      <w:r w:rsidR="004E6BFE">
        <w:t>d</w:t>
      </w:r>
      <w:r>
        <w:t xml:space="preserve"> das Feedback fließen nicht in die Bewertung des Stipendiums ein.</w:t>
      </w:r>
    </w:p>
    <w:p w14:paraId="1C66B7C1" w14:textId="77777777" w:rsidR="00FC1F10" w:rsidRDefault="00FC1F10" w:rsidP="00845F91"/>
    <w:p w14:paraId="0CCE8D3E" w14:textId="3374BE29" w:rsidR="00543CAB" w:rsidRDefault="00543CAB">
      <w:pPr>
        <w:spacing w:after="0" w:line="240" w:lineRule="auto"/>
        <w:rPr>
          <w:rFonts w:eastAsia="Times New Roman"/>
          <w:b/>
          <w:bCs/>
          <w:sz w:val="28"/>
          <w:szCs w:val="28"/>
          <w:lang w:eastAsia="de-DE"/>
        </w:rPr>
      </w:pPr>
      <w:r>
        <w:rPr>
          <w:rFonts w:eastAsia="Times New Roman"/>
          <w:b/>
          <w:bCs/>
          <w:sz w:val="28"/>
          <w:szCs w:val="28"/>
          <w:lang w:eastAsia="de-DE"/>
        </w:rPr>
        <w:br w:type="page"/>
      </w:r>
    </w:p>
    <w:p w14:paraId="20B00B41" w14:textId="77777777" w:rsidR="0094380C" w:rsidRDefault="0094380C">
      <w:pPr>
        <w:spacing w:after="0" w:line="240" w:lineRule="auto"/>
        <w:rPr>
          <w:rFonts w:eastAsia="Times New Roman"/>
          <w:b/>
          <w:bCs/>
          <w:sz w:val="28"/>
          <w:szCs w:val="28"/>
          <w:lang w:eastAsia="de-DE"/>
        </w:rPr>
      </w:pPr>
    </w:p>
    <w:p w14:paraId="48BBBA71" w14:textId="2FEC06D3" w:rsidR="00C8090F" w:rsidRDefault="00FC1F10" w:rsidP="00845F91">
      <w:pPr>
        <w:rPr>
          <w:rFonts w:eastAsia="Times New Roman"/>
          <w:b/>
          <w:bCs/>
          <w:sz w:val="28"/>
          <w:szCs w:val="28"/>
          <w:lang w:eastAsia="de-DE"/>
        </w:rPr>
      </w:pPr>
      <w:r>
        <w:rPr>
          <w:rFonts w:eastAsia="Times New Roman"/>
          <w:b/>
          <w:bCs/>
          <w:sz w:val="28"/>
          <w:szCs w:val="28"/>
          <w:lang w:eastAsia="de-DE"/>
        </w:rPr>
        <w:t>Feedback</w:t>
      </w:r>
      <w:r w:rsidR="00A17977">
        <w:rPr>
          <w:rFonts w:eastAsia="Times New Roman"/>
          <w:b/>
          <w:bCs/>
          <w:sz w:val="28"/>
          <w:szCs w:val="28"/>
          <w:lang w:eastAsia="de-DE"/>
        </w:rPr>
        <w:t xml:space="preserve"> Initiative 1: ______________________ (Name)</w:t>
      </w:r>
    </w:p>
    <w:p w14:paraId="19A4B091" w14:textId="77777777" w:rsidR="000C2F01" w:rsidRPr="00CB5175" w:rsidRDefault="000C2F01" w:rsidP="000120F4">
      <w:pPr>
        <w:pStyle w:val="Listenabsatz"/>
        <w:numPr>
          <w:ilvl w:val="0"/>
          <w:numId w:val="41"/>
        </w:numPr>
        <w:spacing w:after="0"/>
        <w:rPr>
          <w:b/>
          <w:bCs/>
        </w:rPr>
      </w:pPr>
      <w:r w:rsidRPr="00CB5175">
        <w:rPr>
          <w:b/>
          <w:bCs/>
        </w:rPr>
        <w:t>Inhalt der Präsentation und des Gesagten</w:t>
      </w:r>
    </w:p>
    <w:p w14:paraId="5E165B44" w14:textId="77777777" w:rsidR="000C2F01" w:rsidRDefault="000C2F01" w:rsidP="000120F4">
      <w:pPr>
        <w:pStyle w:val="Listenabsatz"/>
        <w:numPr>
          <w:ilvl w:val="1"/>
          <w:numId w:val="41"/>
        </w:numPr>
        <w:spacing w:after="0"/>
        <w:ind w:left="1434" w:hanging="357"/>
      </w:pPr>
      <w:r>
        <w:t>Hatte die Präsentation einen überzeugenden roten Faden?</w:t>
      </w:r>
    </w:p>
    <w:p w14:paraId="1AB824D2" w14:textId="77777777" w:rsidR="000C2F01" w:rsidRDefault="000C2F01" w:rsidP="000120F4">
      <w:pPr>
        <w:pStyle w:val="Listenabsatz"/>
        <w:numPr>
          <w:ilvl w:val="1"/>
          <w:numId w:val="41"/>
        </w:numPr>
        <w:spacing w:after="0"/>
        <w:ind w:left="1434" w:hanging="357"/>
      </w:pPr>
      <w:r>
        <w:t>Wurde die wesentlichen Daten &amp; Fakten genannt?</w:t>
      </w:r>
    </w:p>
    <w:p w14:paraId="256957AB" w14:textId="77777777" w:rsidR="000C2F01" w:rsidRDefault="000C2F01" w:rsidP="000120F4">
      <w:pPr>
        <w:pStyle w:val="Listenabsatz"/>
        <w:numPr>
          <w:ilvl w:val="1"/>
          <w:numId w:val="41"/>
        </w:numPr>
        <w:spacing w:after="0"/>
        <w:ind w:left="1434" w:hanging="357"/>
      </w:pPr>
      <w:r>
        <w:t>Gab es eine klar erkennbare Kernbotschaft?</w:t>
      </w:r>
    </w:p>
    <w:p w14:paraId="72E72140" w14:textId="2F12E911" w:rsidR="000C2F01" w:rsidRDefault="000C2F01" w:rsidP="000120F4">
      <w:pPr>
        <w:pStyle w:val="Listenabsatz"/>
        <w:numPr>
          <w:ilvl w:val="1"/>
          <w:numId w:val="41"/>
        </w:numPr>
        <w:spacing w:after="0"/>
        <w:ind w:left="1434" w:hanging="357"/>
      </w:pPr>
      <w:r>
        <w:t xml:space="preserve">Wurde die gewünschte Zielgruppe </w:t>
      </w:r>
      <w:r w:rsidR="00F620D4">
        <w:t>richtig erreicht und angesprochen?</w:t>
      </w:r>
    </w:p>
    <w:p w14:paraId="173E4314" w14:textId="77777777" w:rsidR="0094380C" w:rsidRDefault="0094380C" w:rsidP="0094380C">
      <w:pPr>
        <w:spacing w:after="0"/>
      </w:pPr>
    </w:p>
    <w:p w14:paraId="6C2F9973" w14:textId="77777777" w:rsidR="0094380C" w:rsidRDefault="0094380C" w:rsidP="0094380C">
      <w:pPr>
        <w:spacing w:after="0"/>
      </w:pPr>
    </w:p>
    <w:p w14:paraId="5CFC6299" w14:textId="77777777" w:rsidR="0094380C" w:rsidRDefault="0094380C" w:rsidP="0094380C">
      <w:pPr>
        <w:spacing w:after="0"/>
      </w:pPr>
    </w:p>
    <w:p w14:paraId="0F8D0456" w14:textId="77777777" w:rsidR="0094380C" w:rsidRDefault="0094380C" w:rsidP="0094380C">
      <w:pPr>
        <w:spacing w:after="0"/>
      </w:pPr>
    </w:p>
    <w:p w14:paraId="1B1A422F" w14:textId="7A0A41D4" w:rsidR="00892DFE" w:rsidRPr="00CB5175" w:rsidRDefault="00892DFE" w:rsidP="0094380C">
      <w:pPr>
        <w:pStyle w:val="Listenabsatz"/>
        <w:numPr>
          <w:ilvl w:val="0"/>
          <w:numId w:val="41"/>
        </w:numPr>
        <w:spacing w:after="0"/>
        <w:ind w:hanging="357"/>
        <w:rPr>
          <w:b/>
          <w:bCs/>
        </w:rPr>
      </w:pPr>
      <w:r w:rsidRPr="00CB5175">
        <w:rPr>
          <w:b/>
          <w:bCs/>
        </w:rPr>
        <w:t>Darstellung</w:t>
      </w:r>
      <w:r w:rsidR="001833DC" w:rsidRPr="00CB5175">
        <w:rPr>
          <w:b/>
          <w:bCs/>
        </w:rPr>
        <w:t xml:space="preserve"> der Präsentation</w:t>
      </w:r>
    </w:p>
    <w:p w14:paraId="65898C60" w14:textId="655AB4C8" w:rsidR="00892DFE" w:rsidRDefault="00892DFE" w:rsidP="0094380C">
      <w:pPr>
        <w:pStyle w:val="Listenabsatz"/>
        <w:numPr>
          <w:ilvl w:val="1"/>
          <w:numId w:val="41"/>
        </w:numPr>
        <w:spacing w:after="0"/>
        <w:ind w:hanging="357"/>
      </w:pPr>
      <w:r>
        <w:t>Waren die Präsentationsfolien ansprechend gestaltet?</w:t>
      </w:r>
    </w:p>
    <w:p w14:paraId="2D656742" w14:textId="75D4C3C9" w:rsidR="00892DFE" w:rsidRDefault="00892DFE" w:rsidP="0094380C">
      <w:pPr>
        <w:pStyle w:val="Listenabsatz"/>
        <w:numPr>
          <w:ilvl w:val="1"/>
          <w:numId w:val="41"/>
        </w:numPr>
        <w:spacing w:after="0"/>
        <w:ind w:hanging="357"/>
      </w:pPr>
      <w:r>
        <w:t>Wurden Bilder / Fotos / Grafiken sinnvoll eingesetzt?</w:t>
      </w:r>
    </w:p>
    <w:p w14:paraId="767D2D85" w14:textId="0B723F0F" w:rsidR="00892DFE" w:rsidRDefault="00892DFE" w:rsidP="0094380C">
      <w:pPr>
        <w:pStyle w:val="Listenabsatz"/>
        <w:numPr>
          <w:ilvl w:val="1"/>
          <w:numId w:val="41"/>
        </w:numPr>
        <w:spacing w:after="0"/>
        <w:ind w:hanging="357"/>
      </w:pPr>
      <w:r>
        <w:t>War der Einsatz von</w:t>
      </w:r>
      <w:r w:rsidR="005105AA">
        <w:t xml:space="preserve"> geschriebenem Text stimmig und übersichtlich?</w:t>
      </w:r>
    </w:p>
    <w:p w14:paraId="0F3E5A2F" w14:textId="77777777" w:rsidR="0094380C" w:rsidRDefault="0094380C" w:rsidP="0094380C">
      <w:pPr>
        <w:spacing w:after="0"/>
      </w:pPr>
    </w:p>
    <w:p w14:paraId="3B0B648D" w14:textId="77777777" w:rsidR="0094380C" w:rsidRDefault="0094380C" w:rsidP="0094380C">
      <w:pPr>
        <w:spacing w:after="0"/>
      </w:pPr>
    </w:p>
    <w:p w14:paraId="3C0C4608" w14:textId="77777777" w:rsidR="0094380C" w:rsidRDefault="0094380C" w:rsidP="0094380C">
      <w:pPr>
        <w:spacing w:after="0"/>
      </w:pPr>
    </w:p>
    <w:p w14:paraId="7290D7BF" w14:textId="77777777" w:rsidR="0094380C" w:rsidRDefault="0094380C" w:rsidP="0094380C">
      <w:pPr>
        <w:spacing w:after="0"/>
      </w:pPr>
    </w:p>
    <w:p w14:paraId="2DF456EA" w14:textId="500DAEA8" w:rsidR="001833DC" w:rsidRPr="00CB5175" w:rsidRDefault="001833DC" w:rsidP="0094380C">
      <w:pPr>
        <w:pStyle w:val="Listenabsatz"/>
        <w:numPr>
          <w:ilvl w:val="0"/>
          <w:numId w:val="41"/>
        </w:numPr>
        <w:spacing w:after="0"/>
        <w:ind w:hanging="357"/>
        <w:rPr>
          <w:b/>
          <w:bCs/>
        </w:rPr>
      </w:pPr>
      <w:r w:rsidRPr="00CB5175">
        <w:rPr>
          <w:b/>
          <w:bCs/>
        </w:rPr>
        <w:t>Auftreten</w:t>
      </w:r>
      <w:r w:rsidR="006642E3" w:rsidRPr="00CB5175">
        <w:rPr>
          <w:b/>
          <w:bCs/>
        </w:rPr>
        <w:t xml:space="preserve"> der präsentierenden Person</w:t>
      </w:r>
    </w:p>
    <w:p w14:paraId="3936666E" w14:textId="08F68ABC" w:rsidR="001833DC" w:rsidRDefault="006642E3" w:rsidP="0094380C">
      <w:pPr>
        <w:pStyle w:val="Listenabsatz"/>
        <w:numPr>
          <w:ilvl w:val="1"/>
          <w:numId w:val="41"/>
        </w:numPr>
        <w:spacing w:after="0"/>
        <w:ind w:hanging="357"/>
      </w:pPr>
      <w:r>
        <w:t xml:space="preserve">Hat die Vortragsweise </w:t>
      </w:r>
      <w:r w:rsidR="008B5F51">
        <w:t>überzeugt (z.B. Stimme, Körpersprache, Sprechtempo)</w:t>
      </w:r>
    </w:p>
    <w:p w14:paraId="4AD87715" w14:textId="7A77644E" w:rsidR="000120F4" w:rsidRDefault="00067215" w:rsidP="00467DCC">
      <w:pPr>
        <w:pStyle w:val="Listenabsatz"/>
        <w:numPr>
          <w:ilvl w:val="1"/>
          <w:numId w:val="41"/>
        </w:numPr>
        <w:spacing w:after="0"/>
        <w:ind w:hanging="357"/>
      </w:pPr>
      <w:r>
        <w:t>Wirkte die präsentierende Person sicher im Umgang mit der Technik?</w:t>
      </w:r>
    </w:p>
    <w:p w14:paraId="073243A5" w14:textId="77777777" w:rsidR="00467DCC" w:rsidRDefault="00467DCC" w:rsidP="00467DCC">
      <w:pPr>
        <w:spacing w:after="0"/>
      </w:pPr>
    </w:p>
    <w:p w14:paraId="2EE5B626" w14:textId="77777777" w:rsidR="00467DCC" w:rsidRDefault="00467DCC" w:rsidP="00467DCC">
      <w:pPr>
        <w:spacing w:after="0"/>
      </w:pPr>
    </w:p>
    <w:p w14:paraId="5238F6A0" w14:textId="77777777" w:rsidR="00467DCC" w:rsidRDefault="00467DCC" w:rsidP="00467DCC">
      <w:pPr>
        <w:spacing w:after="0"/>
      </w:pPr>
    </w:p>
    <w:p w14:paraId="15751FD2" w14:textId="77777777" w:rsidR="00467DCC" w:rsidRDefault="00467DCC" w:rsidP="00467DCC">
      <w:pPr>
        <w:spacing w:after="0"/>
      </w:pPr>
    </w:p>
    <w:p w14:paraId="413538E5" w14:textId="1292305A" w:rsidR="00067215" w:rsidRPr="00CB5175" w:rsidRDefault="00067215" w:rsidP="0094380C">
      <w:pPr>
        <w:pStyle w:val="Listenabsatz"/>
        <w:numPr>
          <w:ilvl w:val="0"/>
          <w:numId w:val="41"/>
        </w:numPr>
        <w:spacing w:after="0"/>
        <w:ind w:hanging="357"/>
        <w:rPr>
          <w:b/>
          <w:bCs/>
        </w:rPr>
      </w:pPr>
      <w:r w:rsidRPr="00CB5175">
        <w:rPr>
          <w:b/>
          <w:bCs/>
        </w:rPr>
        <w:t xml:space="preserve">Gesamteindruck </w:t>
      </w:r>
      <w:r w:rsidR="00C4767E" w:rsidRPr="00CB5175">
        <w:rPr>
          <w:b/>
          <w:bCs/>
        </w:rPr>
        <w:t>der 5 Minuten</w:t>
      </w:r>
    </w:p>
    <w:p w14:paraId="29B7C09B" w14:textId="58EE96D0" w:rsidR="00C4767E" w:rsidRDefault="00C4767E" w:rsidP="0094380C">
      <w:pPr>
        <w:pStyle w:val="Listenabsatz"/>
        <w:numPr>
          <w:ilvl w:val="1"/>
          <w:numId w:val="41"/>
        </w:numPr>
        <w:spacing w:after="0"/>
        <w:ind w:hanging="357"/>
      </w:pPr>
      <w:r>
        <w:t xml:space="preserve">Konnte </w:t>
      </w:r>
      <w:r w:rsidR="006642EB">
        <w:t xml:space="preserve">Sie </w:t>
      </w:r>
      <w:r>
        <w:t>die Präsentation</w:t>
      </w:r>
      <w:r w:rsidR="00616C7A">
        <w:t xml:space="preserve"> </w:t>
      </w:r>
      <w:r>
        <w:t xml:space="preserve">für die Arbeit </w:t>
      </w:r>
      <w:r w:rsidR="00B26306">
        <w:t>der Initiative</w:t>
      </w:r>
      <w:r>
        <w:t xml:space="preserve"> begeistern?</w:t>
      </w:r>
    </w:p>
    <w:p w14:paraId="18038360" w14:textId="6DAB90A9" w:rsidR="003314CE" w:rsidRDefault="00C4767E" w:rsidP="0094380C">
      <w:pPr>
        <w:pStyle w:val="Listenabsatz"/>
        <w:numPr>
          <w:ilvl w:val="1"/>
          <w:numId w:val="41"/>
        </w:numPr>
        <w:spacing w:after="0"/>
        <w:ind w:hanging="357"/>
      </w:pPr>
      <w:r>
        <w:t xml:space="preserve">Wurde vermittelt, wie Sie </w:t>
      </w:r>
      <w:r w:rsidR="00417477">
        <w:t>das Projekt unterstützen können (finanziell, ehrenamtlich etc.) und was Sie als nächstes tun sollten?</w:t>
      </w:r>
    </w:p>
    <w:p w14:paraId="0945EF3C" w14:textId="1A5FBC83" w:rsidR="00BB10A4" w:rsidRDefault="00BB10A4" w:rsidP="00BB10A4">
      <w:pPr>
        <w:spacing w:after="0"/>
      </w:pPr>
    </w:p>
    <w:p w14:paraId="6D28AF64" w14:textId="77777777" w:rsidR="00BB10A4" w:rsidRDefault="00BB10A4" w:rsidP="00BB10A4">
      <w:pPr>
        <w:spacing w:after="0"/>
      </w:pPr>
    </w:p>
    <w:p w14:paraId="13607056" w14:textId="77777777" w:rsidR="00BB10A4" w:rsidRDefault="00BB10A4" w:rsidP="00BB10A4">
      <w:pPr>
        <w:spacing w:after="0"/>
      </w:pPr>
    </w:p>
    <w:p w14:paraId="5C22D465" w14:textId="77777777" w:rsidR="00467DCC" w:rsidRDefault="00467DCC" w:rsidP="00BB10A4">
      <w:pPr>
        <w:spacing w:after="0"/>
      </w:pPr>
    </w:p>
    <w:p w14:paraId="69D9A159" w14:textId="77777777" w:rsidR="003314CE" w:rsidRDefault="003314CE">
      <w:pPr>
        <w:spacing w:after="0" w:line="240" w:lineRule="auto"/>
      </w:pPr>
      <w:r>
        <w:br w:type="page"/>
      </w:r>
    </w:p>
    <w:p w14:paraId="72C96A0B" w14:textId="77777777" w:rsidR="00467DCC" w:rsidRDefault="00467DCC" w:rsidP="00467DCC">
      <w:pPr>
        <w:spacing w:after="0" w:line="240" w:lineRule="auto"/>
        <w:rPr>
          <w:rFonts w:eastAsia="Times New Roman"/>
          <w:b/>
          <w:bCs/>
          <w:sz w:val="28"/>
          <w:szCs w:val="28"/>
          <w:lang w:eastAsia="de-DE"/>
        </w:rPr>
      </w:pPr>
    </w:p>
    <w:p w14:paraId="33F60F79" w14:textId="603EC67D" w:rsidR="00467DCC" w:rsidRDefault="00467DCC" w:rsidP="00467DCC">
      <w:pPr>
        <w:rPr>
          <w:rFonts w:eastAsia="Times New Roman"/>
          <w:b/>
          <w:bCs/>
          <w:sz w:val="28"/>
          <w:szCs w:val="28"/>
          <w:lang w:eastAsia="de-DE"/>
        </w:rPr>
      </w:pPr>
      <w:r>
        <w:rPr>
          <w:rFonts w:eastAsia="Times New Roman"/>
          <w:b/>
          <w:bCs/>
          <w:sz w:val="28"/>
          <w:szCs w:val="28"/>
          <w:lang w:eastAsia="de-DE"/>
        </w:rPr>
        <w:t xml:space="preserve">Feedback Initiative </w:t>
      </w:r>
      <w:r>
        <w:rPr>
          <w:rFonts w:eastAsia="Times New Roman"/>
          <w:b/>
          <w:bCs/>
          <w:sz w:val="28"/>
          <w:szCs w:val="28"/>
          <w:lang w:eastAsia="de-DE"/>
        </w:rPr>
        <w:t>2</w:t>
      </w:r>
      <w:r>
        <w:rPr>
          <w:rFonts w:eastAsia="Times New Roman"/>
          <w:b/>
          <w:bCs/>
          <w:sz w:val="28"/>
          <w:szCs w:val="28"/>
          <w:lang w:eastAsia="de-DE"/>
        </w:rPr>
        <w:t>: ______________________ (Name)</w:t>
      </w:r>
    </w:p>
    <w:p w14:paraId="01BC68F5" w14:textId="77777777" w:rsidR="00467DCC" w:rsidRPr="00CB5175" w:rsidRDefault="00467DCC" w:rsidP="00467DCC">
      <w:pPr>
        <w:pStyle w:val="Listenabsatz"/>
        <w:numPr>
          <w:ilvl w:val="0"/>
          <w:numId w:val="45"/>
        </w:numPr>
        <w:spacing w:after="0"/>
        <w:rPr>
          <w:b/>
          <w:bCs/>
        </w:rPr>
      </w:pPr>
      <w:r w:rsidRPr="00CB5175">
        <w:rPr>
          <w:b/>
          <w:bCs/>
        </w:rPr>
        <w:t>Inhalt der Präsentation und des Gesagten</w:t>
      </w:r>
    </w:p>
    <w:p w14:paraId="341323DF" w14:textId="77777777" w:rsidR="00467DCC" w:rsidRDefault="00467DCC" w:rsidP="00467DCC">
      <w:pPr>
        <w:pStyle w:val="Listenabsatz"/>
        <w:numPr>
          <w:ilvl w:val="1"/>
          <w:numId w:val="45"/>
        </w:numPr>
        <w:spacing w:after="0"/>
        <w:ind w:left="1434" w:hanging="357"/>
      </w:pPr>
      <w:r>
        <w:t>Hatte die Präsentation einen überzeugenden roten Faden?</w:t>
      </w:r>
    </w:p>
    <w:p w14:paraId="5D53E393" w14:textId="77777777" w:rsidR="00467DCC" w:rsidRDefault="00467DCC" w:rsidP="00467DCC">
      <w:pPr>
        <w:pStyle w:val="Listenabsatz"/>
        <w:numPr>
          <w:ilvl w:val="1"/>
          <w:numId w:val="45"/>
        </w:numPr>
        <w:spacing w:after="0"/>
        <w:ind w:left="1434" w:hanging="357"/>
      </w:pPr>
      <w:r>
        <w:t>Wurde die wesentlichen Daten &amp; Fakten genannt?</w:t>
      </w:r>
    </w:p>
    <w:p w14:paraId="764E6CC5" w14:textId="77777777" w:rsidR="00467DCC" w:rsidRDefault="00467DCC" w:rsidP="00467DCC">
      <w:pPr>
        <w:pStyle w:val="Listenabsatz"/>
        <w:numPr>
          <w:ilvl w:val="1"/>
          <w:numId w:val="45"/>
        </w:numPr>
        <w:spacing w:after="0"/>
        <w:ind w:left="1434" w:hanging="357"/>
      </w:pPr>
      <w:r>
        <w:t>Gab es eine klar erkennbare Kernbotschaft?</w:t>
      </w:r>
    </w:p>
    <w:p w14:paraId="39AFB0C3" w14:textId="77777777" w:rsidR="00467DCC" w:rsidRDefault="00467DCC" w:rsidP="00467DCC">
      <w:pPr>
        <w:pStyle w:val="Listenabsatz"/>
        <w:numPr>
          <w:ilvl w:val="1"/>
          <w:numId w:val="45"/>
        </w:numPr>
        <w:spacing w:after="0"/>
        <w:ind w:left="1434" w:hanging="357"/>
      </w:pPr>
      <w:r>
        <w:t>Wurde die gewünschte Zielgruppe richtig erreicht und angesprochen?</w:t>
      </w:r>
    </w:p>
    <w:p w14:paraId="241CF199" w14:textId="77777777" w:rsidR="00467DCC" w:rsidRDefault="00467DCC" w:rsidP="00467DCC">
      <w:pPr>
        <w:spacing w:after="0"/>
      </w:pPr>
    </w:p>
    <w:p w14:paraId="4AB1CE6B" w14:textId="77777777" w:rsidR="00467DCC" w:rsidRDefault="00467DCC" w:rsidP="00467DCC">
      <w:pPr>
        <w:spacing w:after="0"/>
      </w:pPr>
    </w:p>
    <w:p w14:paraId="2248CAC5" w14:textId="77777777" w:rsidR="00467DCC" w:rsidRDefault="00467DCC" w:rsidP="00467DCC">
      <w:pPr>
        <w:spacing w:after="0"/>
      </w:pPr>
    </w:p>
    <w:p w14:paraId="5D97B09F" w14:textId="77777777" w:rsidR="00467DCC" w:rsidRDefault="00467DCC" w:rsidP="00467DCC">
      <w:pPr>
        <w:spacing w:after="0"/>
      </w:pPr>
    </w:p>
    <w:p w14:paraId="1F5FA16D" w14:textId="77777777" w:rsidR="00467DCC" w:rsidRPr="00CB5175" w:rsidRDefault="00467DCC" w:rsidP="00467DCC">
      <w:pPr>
        <w:pStyle w:val="Listenabsatz"/>
        <w:numPr>
          <w:ilvl w:val="0"/>
          <w:numId w:val="45"/>
        </w:numPr>
        <w:spacing w:after="0"/>
        <w:ind w:hanging="357"/>
        <w:rPr>
          <w:b/>
          <w:bCs/>
        </w:rPr>
      </w:pPr>
      <w:r w:rsidRPr="00CB5175">
        <w:rPr>
          <w:b/>
          <w:bCs/>
        </w:rPr>
        <w:t>Darstellung der Präsentation</w:t>
      </w:r>
    </w:p>
    <w:p w14:paraId="32C08806" w14:textId="77777777" w:rsidR="00467DCC" w:rsidRDefault="00467DCC" w:rsidP="00467DCC">
      <w:pPr>
        <w:pStyle w:val="Listenabsatz"/>
        <w:numPr>
          <w:ilvl w:val="1"/>
          <w:numId w:val="45"/>
        </w:numPr>
        <w:spacing w:after="0"/>
        <w:ind w:hanging="357"/>
      </w:pPr>
      <w:r>
        <w:t>Waren die Präsentationsfolien ansprechend gestaltet?</w:t>
      </w:r>
    </w:p>
    <w:p w14:paraId="1F2F1537" w14:textId="77777777" w:rsidR="00467DCC" w:rsidRDefault="00467DCC" w:rsidP="00467DCC">
      <w:pPr>
        <w:pStyle w:val="Listenabsatz"/>
        <w:numPr>
          <w:ilvl w:val="1"/>
          <w:numId w:val="45"/>
        </w:numPr>
        <w:spacing w:after="0"/>
        <w:ind w:hanging="357"/>
      </w:pPr>
      <w:r>
        <w:t>Wurden Bilder / Fotos / Grafiken sinnvoll eingesetzt?</w:t>
      </w:r>
    </w:p>
    <w:p w14:paraId="6C4D99F2" w14:textId="77777777" w:rsidR="00467DCC" w:rsidRDefault="00467DCC" w:rsidP="00467DCC">
      <w:pPr>
        <w:pStyle w:val="Listenabsatz"/>
        <w:numPr>
          <w:ilvl w:val="1"/>
          <w:numId w:val="45"/>
        </w:numPr>
        <w:spacing w:after="0"/>
        <w:ind w:hanging="357"/>
      </w:pPr>
      <w:r>
        <w:t>War der Einsatz von geschriebenem Text stimmig und übersichtlich?</w:t>
      </w:r>
    </w:p>
    <w:p w14:paraId="7817D73D" w14:textId="77777777" w:rsidR="00467DCC" w:rsidRDefault="00467DCC" w:rsidP="00467DCC">
      <w:pPr>
        <w:spacing w:after="0"/>
      </w:pPr>
    </w:p>
    <w:p w14:paraId="45A948F4" w14:textId="77777777" w:rsidR="00467DCC" w:rsidRDefault="00467DCC" w:rsidP="00467DCC">
      <w:pPr>
        <w:spacing w:after="0"/>
      </w:pPr>
    </w:p>
    <w:p w14:paraId="0A6093FB" w14:textId="77777777" w:rsidR="00467DCC" w:rsidRDefault="00467DCC" w:rsidP="00467DCC">
      <w:pPr>
        <w:spacing w:after="0"/>
      </w:pPr>
    </w:p>
    <w:p w14:paraId="3619C7C5" w14:textId="77777777" w:rsidR="00467DCC" w:rsidRDefault="00467DCC" w:rsidP="00467DCC">
      <w:pPr>
        <w:spacing w:after="0"/>
      </w:pPr>
    </w:p>
    <w:p w14:paraId="1611A444" w14:textId="77777777" w:rsidR="00467DCC" w:rsidRPr="00CB5175" w:rsidRDefault="00467DCC" w:rsidP="00467DCC">
      <w:pPr>
        <w:pStyle w:val="Listenabsatz"/>
        <w:numPr>
          <w:ilvl w:val="0"/>
          <w:numId w:val="45"/>
        </w:numPr>
        <w:spacing w:after="0"/>
        <w:ind w:hanging="357"/>
        <w:rPr>
          <w:b/>
          <w:bCs/>
        </w:rPr>
      </w:pPr>
      <w:r w:rsidRPr="00CB5175">
        <w:rPr>
          <w:b/>
          <w:bCs/>
        </w:rPr>
        <w:t>Auftreten der präsentierenden Person</w:t>
      </w:r>
    </w:p>
    <w:p w14:paraId="3DD7740F" w14:textId="77777777" w:rsidR="00467DCC" w:rsidRDefault="00467DCC" w:rsidP="00467DCC">
      <w:pPr>
        <w:pStyle w:val="Listenabsatz"/>
        <w:numPr>
          <w:ilvl w:val="1"/>
          <w:numId w:val="45"/>
        </w:numPr>
        <w:spacing w:after="0"/>
        <w:ind w:hanging="357"/>
      </w:pPr>
      <w:r>
        <w:t>Hat die Vortragsweise überzeugt (z.B. Stimme, Körpersprache, Sprechtempo)</w:t>
      </w:r>
    </w:p>
    <w:p w14:paraId="0D8C3580" w14:textId="77777777" w:rsidR="00467DCC" w:rsidRDefault="00467DCC" w:rsidP="00467DCC">
      <w:pPr>
        <w:pStyle w:val="Listenabsatz"/>
        <w:numPr>
          <w:ilvl w:val="1"/>
          <w:numId w:val="45"/>
        </w:numPr>
        <w:spacing w:after="0"/>
        <w:ind w:hanging="357"/>
      </w:pPr>
      <w:r>
        <w:t>Wirkte die präsentierende Person sicher im Umgang mit der Technik?</w:t>
      </w:r>
    </w:p>
    <w:p w14:paraId="56ED1F01" w14:textId="77777777" w:rsidR="00467DCC" w:rsidRDefault="00467DCC" w:rsidP="00467DCC">
      <w:pPr>
        <w:spacing w:after="0"/>
      </w:pPr>
    </w:p>
    <w:p w14:paraId="61CB4958" w14:textId="77777777" w:rsidR="00467DCC" w:rsidRDefault="00467DCC" w:rsidP="00467DCC">
      <w:pPr>
        <w:spacing w:after="0"/>
      </w:pPr>
    </w:p>
    <w:p w14:paraId="4EC9A8F5" w14:textId="77777777" w:rsidR="00467DCC" w:rsidRDefault="00467DCC" w:rsidP="00467DCC">
      <w:pPr>
        <w:spacing w:after="0"/>
      </w:pPr>
    </w:p>
    <w:p w14:paraId="29639FBD" w14:textId="77777777" w:rsidR="00467DCC" w:rsidRDefault="00467DCC" w:rsidP="00467DCC">
      <w:pPr>
        <w:spacing w:after="0"/>
      </w:pPr>
    </w:p>
    <w:p w14:paraId="6DF3DC3D" w14:textId="77777777" w:rsidR="00467DCC" w:rsidRPr="00CB5175" w:rsidRDefault="00467DCC" w:rsidP="00467DCC">
      <w:pPr>
        <w:pStyle w:val="Listenabsatz"/>
        <w:numPr>
          <w:ilvl w:val="0"/>
          <w:numId w:val="45"/>
        </w:numPr>
        <w:spacing w:after="0"/>
        <w:ind w:hanging="357"/>
        <w:rPr>
          <w:b/>
          <w:bCs/>
        </w:rPr>
      </w:pPr>
      <w:r w:rsidRPr="00CB5175">
        <w:rPr>
          <w:b/>
          <w:bCs/>
        </w:rPr>
        <w:t>Gesamteindruck der 5 Minuten</w:t>
      </w:r>
    </w:p>
    <w:p w14:paraId="791F0636" w14:textId="77777777" w:rsidR="006642EB" w:rsidRDefault="006642EB" w:rsidP="006642EB">
      <w:pPr>
        <w:pStyle w:val="Listenabsatz"/>
        <w:numPr>
          <w:ilvl w:val="1"/>
          <w:numId w:val="45"/>
        </w:numPr>
        <w:spacing w:after="0"/>
      </w:pPr>
      <w:r>
        <w:t>Konnte Sie die Präsentation für die Arbeit der Initiative begeistern?</w:t>
      </w:r>
    </w:p>
    <w:p w14:paraId="3DFCCA8C" w14:textId="77777777" w:rsidR="00467DCC" w:rsidRDefault="00467DCC" w:rsidP="00467DCC">
      <w:pPr>
        <w:pStyle w:val="Listenabsatz"/>
        <w:numPr>
          <w:ilvl w:val="1"/>
          <w:numId w:val="45"/>
        </w:numPr>
        <w:spacing w:after="0"/>
        <w:ind w:hanging="357"/>
      </w:pPr>
      <w:r>
        <w:t>Wurde vermittelt, wie Sie das Projekt unterstützen können (finanziell, ehrenamtlich etc.) und was Sie als nächstes tun sollten?</w:t>
      </w:r>
    </w:p>
    <w:p w14:paraId="25F344DD" w14:textId="77777777" w:rsidR="00467DCC" w:rsidRDefault="00467DCC" w:rsidP="00467DCC">
      <w:pPr>
        <w:spacing w:after="0"/>
      </w:pPr>
    </w:p>
    <w:p w14:paraId="00A58A43" w14:textId="77777777" w:rsidR="00467DCC" w:rsidRDefault="00467DCC" w:rsidP="00467DCC">
      <w:pPr>
        <w:spacing w:after="0"/>
      </w:pPr>
    </w:p>
    <w:p w14:paraId="69B5D3C0" w14:textId="77777777" w:rsidR="00467DCC" w:rsidRDefault="00467DCC" w:rsidP="00467DCC">
      <w:pPr>
        <w:spacing w:after="0"/>
      </w:pPr>
    </w:p>
    <w:p w14:paraId="7F895B6B" w14:textId="77777777" w:rsidR="00467DCC" w:rsidRDefault="00467DCC" w:rsidP="00467DCC">
      <w:pPr>
        <w:spacing w:after="0"/>
      </w:pPr>
    </w:p>
    <w:p w14:paraId="5385080A" w14:textId="77777777" w:rsidR="00467DCC" w:rsidRDefault="00467DCC" w:rsidP="00467DCC">
      <w:pPr>
        <w:spacing w:after="0" w:line="240" w:lineRule="auto"/>
      </w:pPr>
      <w:r>
        <w:br w:type="page"/>
      </w:r>
    </w:p>
    <w:p w14:paraId="5224D48A" w14:textId="77777777" w:rsidR="00467DCC" w:rsidRDefault="00467DCC" w:rsidP="00467DCC">
      <w:pPr>
        <w:spacing w:after="0" w:line="240" w:lineRule="auto"/>
        <w:rPr>
          <w:rFonts w:eastAsia="Times New Roman"/>
          <w:b/>
          <w:bCs/>
          <w:sz w:val="28"/>
          <w:szCs w:val="28"/>
          <w:lang w:eastAsia="de-DE"/>
        </w:rPr>
      </w:pPr>
    </w:p>
    <w:p w14:paraId="69FA85AD" w14:textId="4286AAAE" w:rsidR="00467DCC" w:rsidRDefault="00467DCC" w:rsidP="00467DCC">
      <w:pPr>
        <w:rPr>
          <w:rFonts w:eastAsia="Times New Roman"/>
          <w:b/>
          <w:bCs/>
          <w:sz w:val="28"/>
          <w:szCs w:val="28"/>
          <w:lang w:eastAsia="de-DE"/>
        </w:rPr>
      </w:pPr>
      <w:r>
        <w:rPr>
          <w:rFonts w:eastAsia="Times New Roman"/>
          <w:b/>
          <w:bCs/>
          <w:sz w:val="28"/>
          <w:szCs w:val="28"/>
          <w:lang w:eastAsia="de-DE"/>
        </w:rPr>
        <w:t xml:space="preserve">Feedback Initiative </w:t>
      </w:r>
      <w:r>
        <w:rPr>
          <w:rFonts w:eastAsia="Times New Roman"/>
          <w:b/>
          <w:bCs/>
          <w:sz w:val="28"/>
          <w:szCs w:val="28"/>
          <w:lang w:eastAsia="de-DE"/>
        </w:rPr>
        <w:t>3</w:t>
      </w:r>
      <w:r>
        <w:rPr>
          <w:rFonts w:eastAsia="Times New Roman"/>
          <w:b/>
          <w:bCs/>
          <w:sz w:val="28"/>
          <w:szCs w:val="28"/>
          <w:lang w:eastAsia="de-DE"/>
        </w:rPr>
        <w:t>: ______________________ (Name)</w:t>
      </w:r>
    </w:p>
    <w:p w14:paraId="4AE72BFE" w14:textId="77777777" w:rsidR="00467DCC" w:rsidRPr="00CB5175" w:rsidRDefault="00467DCC" w:rsidP="00467DCC">
      <w:pPr>
        <w:pStyle w:val="Listenabsatz"/>
        <w:numPr>
          <w:ilvl w:val="0"/>
          <w:numId w:val="46"/>
        </w:numPr>
        <w:spacing w:after="0"/>
        <w:rPr>
          <w:b/>
          <w:bCs/>
        </w:rPr>
      </w:pPr>
      <w:r w:rsidRPr="00CB5175">
        <w:rPr>
          <w:b/>
          <w:bCs/>
        </w:rPr>
        <w:t>Inhalt der Präsentation und des Gesagten</w:t>
      </w:r>
    </w:p>
    <w:p w14:paraId="218F8990" w14:textId="77777777" w:rsidR="00467DCC" w:rsidRDefault="00467DCC" w:rsidP="00467DCC">
      <w:pPr>
        <w:pStyle w:val="Listenabsatz"/>
        <w:numPr>
          <w:ilvl w:val="1"/>
          <w:numId w:val="46"/>
        </w:numPr>
        <w:spacing w:after="0"/>
        <w:ind w:left="1434" w:hanging="357"/>
      </w:pPr>
      <w:r>
        <w:t>Hatte die Präsentation einen überzeugenden roten Faden?</w:t>
      </w:r>
    </w:p>
    <w:p w14:paraId="1A9D2E6F" w14:textId="77777777" w:rsidR="00467DCC" w:rsidRDefault="00467DCC" w:rsidP="00467DCC">
      <w:pPr>
        <w:pStyle w:val="Listenabsatz"/>
        <w:numPr>
          <w:ilvl w:val="1"/>
          <w:numId w:val="46"/>
        </w:numPr>
        <w:spacing w:after="0"/>
        <w:ind w:left="1434" w:hanging="357"/>
      </w:pPr>
      <w:r>
        <w:t>Wurde die wesentlichen Daten &amp; Fakten genannt?</w:t>
      </w:r>
    </w:p>
    <w:p w14:paraId="1B0B18FD" w14:textId="77777777" w:rsidR="00467DCC" w:rsidRDefault="00467DCC" w:rsidP="00467DCC">
      <w:pPr>
        <w:pStyle w:val="Listenabsatz"/>
        <w:numPr>
          <w:ilvl w:val="1"/>
          <w:numId w:val="46"/>
        </w:numPr>
        <w:spacing w:after="0"/>
        <w:ind w:left="1434" w:hanging="357"/>
      </w:pPr>
      <w:r>
        <w:t>Gab es eine klar erkennbare Kernbotschaft?</w:t>
      </w:r>
    </w:p>
    <w:p w14:paraId="13CA7263" w14:textId="77777777" w:rsidR="00467DCC" w:rsidRDefault="00467DCC" w:rsidP="00467DCC">
      <w:pPr>
        <w:pStyle w:val="Listenabsatz"/>
        <w:numPr>
          <w:ilvl w:val="1"/>
          <w:numId w:val="46"/>
        </w:numPr>
        <w:spacing w:after="0"/>
        <w:ind w:left="1434" w:hanging="357"/>
      </w:pPr>
      <w:r>
        <w:t>Wurde die gewünschte Zielgruppe richtig erreicht und angesprochen?</w:t>
      </w:r>
    </w:p>
    <w:p w14:paraId="5892F696" w14:textId="77777777" w:rsidR="00467DCC" w:rsidRDefault="00467DCC" w:rsidP="00467DCC">
      <w:pPr>
        <w:spacing w:after="0"/>
      </w:pPr>
    </w:p>
    <w:p w14:paraId="190AC24B" w14:textId="77777777" w:rsidR="00467DCC" w:rsidRDefault="00467DCC" w:rsidP="00467DCC">
      <w:pPr>
        <w:spacing w:after="0"/>
      </w:pPr>
    </w:p>
    <w:p w14:paraId="5BE46D52" w14:textId="77777777" w:rsidR="00467DCC" w:rsidRDefault="00467DCC" w:rsidP="00467DCC">
      <w:pPr>
        <w:spacing w:after="0"/>
      </w:pPr>
    </w:p>
    <w:p w14:paraId="6542DA73" w14:textId="77777777" w:rsidR="00467DCC" w:rsidRDefault="00467DCC" w:rsidP="00467DCC">
      <w:pPr>
        <w:spacing w:after="0"/>
      </w:pPr>
    </w:p>
    <w:p w14:paraId="50C34AB0" w14:textId="77777777" w:rsidR="00467DCC" w:rsidRPr="00CB5175" w:rsidRDefault="00467DCC" w:rsidP="00467DCC">
      <w:pPr>
        <w:pStyle w:val="Listenabsatz"/>
        <w:numPr>
          <w:ilvl w:val="0"/>
          <w:numId w:val="46"/>
        </w:numPr>
        <w:spacing w:after="0"/>
        <w:ind w:hanging="357"/>
        <w:rPr>
          <w:b/>
          <w:bCs/>
        </w:rPr>
      </w:pPr>
      <w:r w:rsidRPr="00CB5175">
        <w:rPr>
          <w:b/>
          <w:bCs/>
        </w:rPr>
        <w:t>Darstellung der Präsentation</w:t>
      </w:r>
    </w:p>
    <w:p w14:paraId="6F1524C4" w14:textId="77777777" w:rsidR="00467DCC" w:rsidRDefault="00467DCC" w:rsidP="00467DCC">
      <w:pPr>
        <w:pStyle w:val="Listenabsatz"/>
        <w:numPr>
          <w:ilvl w:val="1"/>
          <w:numId w:val="46"/>
        </w:numPr>
        <w:spacing w:after="0"/>
        <w:ind w:hanging="357"/>
      </w:pPr>
      <w:r>
        <w:t>Waren die Präsentationsfolien ansprechend gestaltet?</w:t>
      </w:r>
    </w:p>
    <w:p w14:paraId="19306373" w14:textId="77777777" w:rsidR="00467DCC" w:rsidRDefault="00467DCC" w:rsidP="00467DCC">
      <w:pPr>
        <w:pStyle w:val="Listenabsatz"/>
        <w:numPr>
          <w:ilvl w:val="1"/>
          <w:numId w:val="46"/>
        </w:numPr>
        <w:spacing w:after="0"/>
        <w:ind w:hanging="357"/>
      </w:pPr>
      <w:r>
        <w:t>Wurden Bilder / Fotos / Grafiken sinnvoll eingesetzt?</w:t>
      </w:r>
    </w:p>
    <w:p w14:paraId="7063EA26" w14:textId="77777777" w:rsidR="00467DCC" w:rsidRDefault="00467DCC" w:rsidP="00467DCC">
      <w:pPr>
        <w:pStyle w:val="Listenabsatz"/>
        <w:numPr>
          <w:ilvl w:val="1"/>
          <w:numId w:val="46"/>
        </w:numPr>
        <w:spacing w:after="0"/>
        <w:ind w:hanging="357"/>
      </w:pPr>
      <w:r>
        <w:t>War der Einsatz von geschriebenem Text stimmig und übersichtlich?</w:t>
      </w:r>
    </w:p>
    <w:p w14:paraId="441A968F" w14:textId="77777777" w:rsidR="00467DCC" w:rsidRDefault="00467DCC" w:rsidP="00467DCC">
      <w:pPr>
        <w:spacing w:after="0"/>
      </w:pPr>
    </w:p>
    <w:p w14:paraId="4B0ED55F" w14:textId="77777777" w:rsidR="00467DCC" w:rsidRDefault="00467DCC" w:rsidP="00467DCC">
      <w:pPr>
        <w:spacing w:after="0"/>
      </w:pPr>
    </w:p>
    <w:p w14:paraId="131C8D28" w14:textId="77777777" w:rsidR="00467DCC" w:rsidRDefault="00467DCC" w:rsidP="00467DCC">
      <w:pPr>
        <w:spacing w:after="0"/>
      </w:pPr>
    </w:p>
    <w:p w14:paraId="496003BC" w14:textId="77777777" w:rsidR="00467DCC" w:rsidRDefault="00467DCC" w:rsidP="00467DCC">
      <w:pPr>
        <w:spacing w:after="0"/>
      </w:pPr>
    </w:p>
    <w:p w14:paraId="037C12BA" w14:textId="77777777" w:rsidR="00467DCC" w:rsidRPr="00CB5175" w:rsidRDefault="00467DCC" w:rsidP="00467DCC">
      <w:pPr>
        <w:pStyle w:val="Listenabsatz"/>
        <w:numPr>
          <w:ilvl w:val="0"/>
          <w:numId w:val="46"/>
        </w:numPr>
        <w:spacing w:after="0"/>
        <w:ind w:hanging="357"/>
        <w:rPr>
          <w:b/>
          <w:bCs/>
        </w:rPr>
      </w:pPr>
      <w:r w:rsidRPr="00CB5175">
        <w:rPr>
          <w:b/>
          <w:bCs/>
        </w:rPr>
        <w:t>Auftreten der präsentierenden Person</w:t>
      </w:r>
    </w:p>
    <w:p w14:paraId="49E70B5D" w14:textId="77777777" w:rsidR="00467DCC" w:rsidRDefault="00467DCC" w:rsidP="00467DCC">
      <w:pPr>
        <w:pStyle w:val="Listenabsatz"/>
        <w:numPr>
          <w:ilvl w:val="1"/>
          <w:numId w:val="46"/>
        </w:numPr>
        <w:spacing w:after="0"/>
        <w:ind w:hanging="357"/>
      </w:pPr>
      <w:r>
        <w:t>Hat die Vortragsweise überzeugt (z.B. Stimme, Körpersprache, Sprechtempo)</w:t>
      </w:r>
    </w:p>
    <w:p w14:paraId="3FABC58D" w14:textId="77777777" w:rsidR="00467DCC" w:rsidRDefault="00467DCC" w:rsidP="00467DCC">
      <w:pPr>
        <w:pStyle w:val="Listenabsatz"/>
        <w:numPr>
          <w:ilvl w:val="1"/>
          <w:numId w:val="46"/>
        </w:numPr>
        <w:spacing w:after="0"/>
        <w:ind w:hanging="357"/>
      </w:pPr>
      <w:r>
        <w:t>Wirkte die präsentierende Person sicher im Umgang mit der Technik?</w:t>
      </w:r>
    </w:p>
    <w:p w14:paraId="3BC6991A" w14:textId="77777777" w:rsidR="00467DCC" w:rsidRDefault="00467DCC" w:rsidP="00467DCC">
      <w:pPr>
        <w:spacing w:after="0"/>
      </w:pPr>
    </w:p>
    <w:p w14:paraId="4CEC3CFB" w14:textId="77777777" w:rsidR="00467DCC" w:rsidRDefault="00467DCC" w:rsidP="00467DCC">
      <w:pPr>
        <w:spacing w:after="0"/>
      </w:pPr>
    </w:p>
    <w:p w14:paraId="1DEC4E6A" w14:textId="77777777" w:rsidR="00467DCC" w:rsidRDefault="00467DCC" w:rsidP="00467DCC">
      <w:pPr>
        <w:spacing w:after="0"/>
      </w:pPr>
    </w:p>
    <w:p w14:paraId="0D88FB33" w14:textId="77777777" w:rsidR="00467DCC" w:rsidRDefault="00467DCC" w:rsidP="00467DCC">
      <w:pPr>
        <w:spacing w:after="0"/>
      </w:pPr>
    </w:p>
    <w:p w14:paraId="5B1979F7" w14:textId="77777777" w:rsidR="00467DCC" w:rsidRPr="00CB5175" w:rsidRDefault="00467DCC" w:rsidP="00467DCC">
      <w:pPr>
        <w:pStyle w:val="Listenabsatz"/>
        <w:numPr>
          <w:ilvl w:val="0"/>
          <w:numId w:val="46"/>
        </w:numPr>
        <w:spacing w:after="0"/>
        <w:ind w:hanging="357"/>
        <w:rPr>
          <w:b/>
          <w:bCs/>
        </w:rPr>
      </w:pPr>
      <w:r w:rsidRPr="00CB5175">
        <w:rPr>
          <w:b/>
          <w:bCs/>
        </w:rPr>
        <w:t>Gesamteindruck der 5 Minuten</w:t>
      </w:r>
    </w:p>
    <w:p w14:paraId="7BF48BD4" w14:textId="77777777" w:rsidR="006642EB" w:rsidRDefault="006642EB" w:rsidP="006642EB">
      <w:pPr>
        <w:pStyle w:val="Listenabsatz"/>
        <w:numPr>
          <w:ilvl w:val="1"/>
          <w:numId w:val="46"/>
        </w:numPr>
        <w:spacing w:after="0"/>
      </w:pPr>
      <w:r>
        <w:t>Konnte Sie die Präsentation für die Arbeit der Initiative begeistern?</w:t>
      </w:r>
    </w:p>
    <w:p w14:paraId="006E50B0" w14:textId="77777777" w:rsidR="00467DCC" w:rsidRDefault="00467DCC" w:rsidP="00467DCC">
      <w:pPr>
        <w:pStyle w:val="Listenabsatz"/>
        <w:numPr>
          <w:ilvl w:val="1"/>
          <w:numId w:val="46"/>
        </w:numPr>
        <w:spacing w:after="0"/>
        <w:ind w:hanging="357"/>
      </w:pPr>
      <w:r>
        <w:t>Wurde vermittelt, wie Sie das Projekt unterstützen können (finanziell, ehrenamtlich etc.) und was Sie als nächstes tun sollten?</w:t>
      </w:r>
    </w:p>
    <w:p w14:paraId="231A236A" w14:textId="77777777" w:rsidR="00467DCC" w:rsidRDefault="00467DCC" w:rsidP="00467DCC">
      <w:pPr>
        <w:spacing w:after="0"/>
      </w:pPr>
    </w:p>
    <w:p w14:paraId="3CCD6B2E" w14:textId="77777777" w:rsidR="00467DCC" w:rsidRDefault="00467DCC" w:rsidP="00467DCC">
      <w:pPr>
        <w:spacing w:after="0"/>
      </w:pPr>
    </w:p>
    <w:p w14:paraId="2F95A89A" w14:textId="77777777" w:rsidR="00467DCC" w:rsidRDefault="00467DCC" w:rsidP="00467DCC">
      <w:pPr>
        <w:spacing w:after="0"/>
      </w:pPr>
    </w:p>
    <w:p w14:paraId="1B71F8DC" w14:textId="77777777" w:rsidR="00467DCC" w:rsidRDefault="00467DCC" w:rsidP="00467DCC">
      <w:pPr>
        <w:spacing w:after="0"/>
      </w:pPr>
    </w:p>
    <w:p w14:paraId="7E64CC63" w14:textId="77777777" w:rsidR="00467DCC" w:rsidRDefault="00467DCC" w:rsidP="00467DCC">
      <w:pPr>
        <w:spacing w:after="0" w:line="240" w:lineRule="auto"/>
      </w:pPr>
      <w:r>
        <w:br w:type="page"/>
      </w:r>
    </w:p>
    <w:p w14:paraId="3042B485" w14:textId="77777777" w:rsidR="00467DCC" w:rsidRDefault="00467DCC" w:rsidP="00467DCC">
      <w:pPr>
        <w:spacing w:after="0" w:line="240" w:lineRule="auto"/>
        <w:rPr>
          <w:rFonts w:eastAsia="Times New Roman"/>
          <w:b/>
          <w:bCs/>
          <w:sz w:val="28"/>
          <w:szCs w:val="28"/>
          <w:lang w:eastAsia="de-DE"/>
        </w:rPr>
      </w:pPr>
    </w:p>
    <w:p w14:paraId="0A141980" w14:textId="358C6EBA" w:rsidR="00467DCC" w:rsidRDefault="00467DCC" w:rsidP="00467DCC">
      <w:pPr>
        <w:rPr>
          <w:rFonts w:eastAsia="Times New Roman"/>
          <w:b/>
          <w:bCs/>
          <w:sz w:val="28"/>
          <w:szCs w:val="28"/>
          <w:lang w:eastAsia="de-DE"/>
        </w:rPr>
      </w:pPr>
      <w:r>
        <w:rPr>
          <w:rFonts w:eastAsia="Times New Roman"/>
          <w:b/>
          <w:bCs/>
          <w:sz w:val="28"/>
          <w:szCs w:val="28"/>
          <w:lang w:eastAsia="de-DE"/>
        </w:rPr>
        <w:t xml:space="preserve">Feedback Initiative </w:t>
      </w:r>
      <w:r>
        <w:rPr>
          <w:rFonts w:eastAsia="Times New Roman"/>
          <w:b/>
          <w:bCs/>
          <w:sz w:val="28"/>
          <w:szCs w:val="28"/>
          <w:lang w:eastAsia="de-DE"/>
        </w:rPr>
        <w:t>4</w:t>
      </w:r>
      <w:r>
        <w:rPr>
          <w:rFonts w:eastAsia="Times New Roman"/>
          <w:b/>
          <w:bCs/>
          <w:sz w:val="28"/>
          <w:szCs w:val="28"/>
          <w:lang w:eastAsia="de-DE"/>
        </w:rPr>
        <w:t>: ______________________ (Name)</w:t>
      </w:r>
    </w:p>
    <w:p w14:paraId="40230C68" w14:textId="77777777" w:rsidR="00467DCC" w:rsidRPr="00CB5175" w:rsidRDefault="00467DCC" w:rsidP="00467DCC">
      <w:pPr>
        <w:pStyle w:val="Listenabsatz"/>
        <w:numPr>
          <w:ilvl w:val="0"/>
          <w:numId w:val="47"/>
        </w:numPr>
        <w:spacing w:after="0"/>
        <w:rPr>
          <w:b/>
          <w:bCs/>
        </w:rPr>
      </w:pPr>
      <w:r w:rsidRPr="00CB5175">
        <w:rPr>
          <w:b/>
          <w:bCs/>
        </w:rPr>
        <w:t>Inhalt der Präsentation und des Gesagten</w:t>
      </w:r>
    </w:p>
    <w:p w14:paraId="1B9FC182" w14:textId="77777777" w:rsidR="00467DCC" w:rsidRDefault="00467DCC" w:rsidP="00467DCC">
      <w:pPr>
        <w:pStyle w:val="Listenabsatz"/>
        <w:numPr>
          <w:ilvl w:val="1"/>
          <w:numId w:val="47"/>
        </w:numPr>
        <w:spacing w:after="0"/>
        <w:ind w:left="1434" w:hanging="357"/>
      </w:pPr>
      <w:r>
        <w:t>Hatte die Präsentation einen überzeugenden roten Faden?</w:t>
      </w:r>
    </w:p>
    <w:p w14:paraId="5ACF55E4" w14:textId="77777777" w:rsidR="00467DCC" w:rsidRDefault="00467DCC" w:rsidP="00467DCC">
      <w:pPr>
        <w:pStyle w:val="Listenabsatz"/>
        <w:numPr>
          <w:ilvl w:val="1"/>
          <w:numId w:val="47"/>
        </w:numPr>
        <w:spacing w:after="0"/>
        <w:ind w:left="1434" w:hanging="357"/>
      </w:pPr>
      <w:r>
        <w:t>Wurde die wesentlichen Daten &amp; Fakten genannt?</w:t>
      </w:r>
    </w:p>
    <w:p w14:paraId="5F1EF879" w14:textId="77777777" w:rsidR="00467DCC" w:rsidRDefault="00467DCC" w:rsidP="00467DCC">
      <w:pPr>
        <w:pStyle w:val="Listenabsatz"/>
        <w:numPr>
          <w:ilvl w:val="1"/>
          <w:numId w:val="47"/>
        </w:numPr>
        <w:spacing w:after="0"/>
        <w:ind w:left="1434" w:hanging="357"/>
      </w:pPr>
      <w:r>
        <w:t>Gab es eine klar erkennbare Kernbotschaft?</w:t>
      </w:r>
    </w:p>
    <w:p w14:paraId="422F2255" w14:textId="77777777" w:rsidR="00467DCC" w:rsidRDefault="00467DCC" w:rsidP="00467DCC">
      <w:pPr>
        <w:pStyle w:val="Listenabsatz"/>
        <w:numPr>
          <w:ilvl w:val="1"/>
          <w:numId w:val="47"/>
        </w:numPr>
        <w:spacing w:after="0"/>
        <w:ind w:left="1434" w:hanging="357"/>
      </w:pPr>
      <w:r>
        <w:t>Wurde die gewünschte Zielgruppe richtig erreicht und angesprochen?</w:t>
      </w:r>
    </w:p>
    <w:p w14:paraId="2544F1B2" w14:textId="77777777" w:rsidR="00467DCC" w:rsidRDefault="00467DCC" w:rsidP="00467DCC">
      <w:pPr>
        <w:spacing w:after="0"/>
      </w:pPr>
    </w:p>
    <w:p w14:paraId="4988C5EC" w14:textId="77777777" w:rsidR="00467DCC" w:rsidRDefault="00467DCC" w:rsidP="00467DCC">
      <w:pPr>
        <w:spacing w:after="0"/>
      </w:pPr>
    </w:p>
    <w:p w14:paraId="1F1DC1D5" w14:textId="77777777" w:rsidR="00467DCC" w:rsidRDefault="00467DCC" w:rsidP="00467DCC">
      <w:pPr>
        <w:spacing w:after="0"/>
      </w:pPr>
    </w:p>
    <w:p w14:paraId="53A1CCB6" w14:textId="77777777" w:rsidR="00467DCC" w:rsidRDefault="00467DCC" w:rsidP="00467DCC">
      <w:pPr>
        <w:spacing w:after="0"/>
      </w:pPr>
    </w:p>
    <w:p w14:paraId="01375523" w14:textId="77777777" w:rsidR="00467DCC" w:rsidRPr="00CB5175" w:rsidRDefault="00467DCC" w:rsidP="00467DCC">
      <w:pPr>
        <w:pStyle w:val="Listenabsatz"/>
        <w:numPr>
          <w:ilvl w:val="0"/>
          <w:numId w:val="47"/>
        </w:numPr>
        <w:spacing w:after="0"/>
        <w:ind w:hanging="357"/>
        <w:rPr>
          <w:b/>
          <w:bCs/>
        </w:rPr>
      </w:pPr>
      <w:r w:rsidRPr="00CB5175">
        <w:rPr>
          <w:b/>
          <w:bCs/>
        </w:rPr>
        <w:t>Darstellung der Präsentation</w:t>
      </w:r>
    </w:p>
    <w:p w14:paraId="42C9CC39" w14:textId="77777777" w:rsidR="00467DCC" w:rsidRDefault="00467DCC" w:rsidP="00467DCC">
      <w:pPr>
        <w:pStyle w:val="Listenabsatz"/>
        <w:numPr>
          <w:ilvl w:val="1"/>
          <w:numId w:val="47"/>
        </w:numPr>
        <w:spacing w:after="0"/>
        <w:ind w:hanging="357"/>
      </w:pPr>
      <w:r>
        <w:t>Waren die Präsentationsfolien ansprechend gestaltet?</w:t>
      </w:r>
    </w:p>
    <w:p w14:paraId="52AC7C80" w14:textId="77777777" w:rsidR="00467DCC" w:rsidRDefault="00467DCC" w:rsidP="00467DCC">
      <w:pPr>
        <w:pStyle w:val="Listenabsatz"/>
        <w:numPr>
          <w:ilvl w:val="1"/>
          <w:numId w:val="47"/>
        </w:numPr>
        <w:spacing w:after="0"/>
        <w:ind w:hanging="357"/>
      </w:pPr>
      <w:r>
        <w:t>Wurden Bilder / Fotos / Grafiken sinnvoll eingesetzt?</w:t>
      </w:r>
    </w:p>
    <w:p w14:paraId="3E311EFB" w14:textId="77777777" w:rsidR="00467DCC" w:rsidRDefault="00467DCC" w:rsidP="00467DCC">
      <w:pPr>
        <w:pStyle w:val="Listenabsatz"/>
        <w:numPr>
          <w:ilvl w:val="1"/>
          <w:numId w:val="47"/>
        </w:numPr>
        <w:spacing w:after="0"/>
        <w:ind w:hanging="357"/>
      </w:pPr>
      <w:r>
        <w:t>War der Einsatz von geschriebenem Text stimmig und übersichtlich?</w:t>
      </w:r>
    </w:p>
    <w:p w14:paraId="7D7E4CE9" w14:textId="77777777" w:rsidR="00467DCC" w:rsidRDefault="00467DCC" w:rsidP="00467DCC">
      <w:pPr>
        <w:spacing w:after="0"/>
      </w:pPr>
    </w:p>
    <w:p w14:paraId="71597CA7" w14:textId="77777777" w:rsidR="00467DCC" w:rsidRDefault="00467DCC" w:rsidP="00467DCC">
      <w:pPr>
        <w:spacing w:after="0"/>
      </w:pPr>
    </w:p>
    <w:p w14:paraId="1110162C" w14:textId="77777777" w:rsidR="00467DCC" w:rsidRDefault="00467DCC" w:rsidP="00467DCC">
      <w:pPr>
        <w:spacing w:after="0"/>
      </w:pPr>
    </w:p>
    <w:p w14:paraId="312F4112" w14:textId="77777777" w:rsidR="00467DCC" w:rsidRDefault="00467DCC" w:rsidP="00467DCC">
      <w:pPr>
        <w:spacing w:after="0"/>
      </w:pPr>
    </w:p>
    <w:p w14:paraId="7CE01405" w14:textId="77777777" w:rsidR="00467DCC" w:rsidRPr="00CB5175" w:rsidRDefault="00467DCC" w:rsidP="00467DCC">
      <w:pPr>
        <w:pStyle w:val="Listenabsatz"/>
        <w:numPr>
          <w:ilvl w:val="0"/>
          <w:numId w:val="47"/>
        </w:numPr>
        <w:spacing w:after="0"/>
        <w:ind w:hanging="357"/>
        <w:rPr>
          <w:b/>
          <w:bCs/>
        </w:rPr>
      </w:pPr>
      <w:r w:rsidRPr="00CB5175">
        <w:rPr>
          <w:b/>
          <w:bCs/>
        </w:rPr>
        <w:t>Auftreten der präsentierenden Person</w:t>
      </w:r>
    </w:p>
    <w:p w14:paraId="3B6D04C5" w14:textId="77777777" w:rsidR="00467DCC" w:rsidRDefault="00467DCC" w:rsidP="00467DCC">
      <w:pPr>
        <w:pStyle w:val="Listenabsatz"/>
        <w:numPr>
          <w:ilvl w:val="1"/>
          <w:numId w:val="47"/>
        </w:numPr>
        <w:spacing w:after="0"/>
        <w:ind w:hanging="357"/>
      </w:pPr>
      <w:r>
        <w:t>Hat die Vortragsweise überzeugt (z.B. Stimme, Körpersprache, Sprechtempo)</w:t>
      </w:r>
    </w:p>
    <w:p w14:paraId="605CC445" w14:textId="77777777" w:rsidR="00467DCC" w:rsidRDefault="00467DCC" w:rsidP="00467DCC">
      <w:pPr>
        <w:pStyle w:val="Listenabsatz"/>
        <w:numPr>
          <w:ilvl w:val="1"/>
          <w:numId w:val="47"/>
        </w:numPr>
        <w:spacing w:after="0"/>
        <w:ind w:hanging="357"/>
      </w:pPr>
      <w:r>
        <w:t>Wirkte die präsentierende Person sicher im Umgang mit der Technik?</w:t>
      </w:r>
    </w:p>
    <w:p w14:paraId="61E26893" w14:textId="77777777" w:rsidR="00467DCC" w:rsidRDefault="00467DCC" w:rsidP="00467DCC">
      <w:pPr>
        <w:spacing w:after="0"/>
      </w:pPr>
    </w:p>
    <w:p w14:paraId="45D2C39E" w14:textId="77777777" w:rsidR="00467DCC" w:rsidRDefault="00467DCC" w:rsidP="00467DCC">
      <w:pPr>
        <w:spacing w:after="0"/>
      </w:pPr>
    </w:p>
    <w:p w14:paraId="41A753AC" w14:textId="77777777" w:rsidR="00467DCC" w:rsidRDefault="00467DCC" w:rsidP="00467DCC">
      <w:pPr>
        <w:spacing w:after="0"/>
      </w:pPr>
    </w:p>
    <w:p w14:paraId="4B41CE11" w14:textId="77777777" w:rsidR="00467DCC" w:rsidRDefault="00467DCC" w:rsidP="00467DCC">
      <w:pPr>
        <w:spacing w:after="0"/>
      </w:pPr>
    </w:p>
    <w:p w14:paraId="368B4130" w14:textId="77777777" w:rsidR="00467DCC" w:rsidRPr="00CB5175" w:rsidRDefault="00467DCC" w:rsidP="00467DCC">
      <w:pPr>
        <w:pStyle w:val="Listenabsatz"/>
        <w:numPr>
          <w:ilvl w:val="0"/>
          <w:numId w:val="47"/>
        </w:numPr>
        <w:spacing w:after="0"/>
        <w:ind w:hanging="357"/>
        <w:rPr>
          <w:b/>
          <w:bCs/>
        </w:rPr>
      </w:pPr>
      <w:r w:rsidRPr="00CB5175">
        <w:rPr>
          <w:b/>
          <w:bCs/>
        </w:rPr>
        <w:t>Gesamteindruck der 5 Minuten</w:t>
      </w:r>
    </w:p>
    <w:p w14:paraId="6B9042EF" w14:textId="77777777" w:rsidR="006642EB" w:rsidRDefault="006642EB" w:rsidP="006642EB">
      <w:pPr>
        <w:pStyle w:val="Listenabsatz"/>
        <w:numPr>
          <w:ilvl w:val="1"/>
          <w:numId w:val="47"/>
        </w:numPr>
        <w:spacing w:after="0"/>
      </w:pPr>
      <w:r>
        <w:t>Konnte Sie die Präsentation für die Arbeit der Initiative begeistern?</w:t>
      </w:r>
    </w:p>
    <w:p w14:paraId="086C2A79" w14:textId="77777777" w:rsidR="00467DCC" w:rsidRDefault="00467DCC" w:rsidP="00467DCC">
      <w:pPr>
        <w:pStyle w:val="Listenabsatz"/>
        <w:numPr>
          <w:ilvl w:val="1"/>
          <w:numId w:val="47"/>
        </w:numPr>
        <w:spacing w:after="0"/>
        <w:ind w:hanging="357"/>
      </w:pPr>
      <w:r>
        <w:t>Wurde vermittelt, wie Sie das Projekt unterstützen können (finanziell, ehrenamtlich etc.) und was Sie als nächstes tun sollten?</w:t>
      </w:r>
    </w:p>
    <w:p w14:paraId="38A625AB" w14:textId="77777777" w:rsidR="00467DCC" w:rsidRDefault="00467DCC" w:rsidP="00467DCC">
      <w:pPr>
        <w:spacing w:after="0"/>
      </w:pPr>
    </w:p>
    <w:p w14:paraId="58FFF66C" w14:textId="77777777" w:rsidR="00467DCC" w:rsidRDefault="00467DCC" w:rsidP="00467DCC">
      <w:pPr>
        <w:spacing w:after="0"/>
      </w:pPr>
    </w:p>
    <w:p w14:paraId="6E9D7D40" w14:textId="77777777" w:rsidR="00467DCC" w:rsidRDefault="00467DCC" w:rsidP="00467DCC">
      <w:pPr>
        <w:spacing w:after="0"/>
      </w:pPr>
    </w:p>
    <w:p w14:paraId="2ADAEF4C" w14:textId="77777777" w:rsidR="00467DCC" w:rsidRDefault="00467DCC" w:rsidP="00467DCC">
      <w:pPr>
        <w:spacing w:after="0"/>
      </w:pPr>
    </w:p>
    <w:p w14:paraId="4B317C94" w14:textId="51E777EA" w:rsidR="00C4767E" w:rsidRPr="002776BA" w:rsidRDefault="00C4767E" w:rsidP="00467DCC">
      <w:pPr>
        <w:spacing w:after="0" w:line="240" w:lineRule="auto"/>
      </w:pPr>
    </w:p>
    <w:sectPr w:rsidR="00C4767E" w:rsidRPr="002776BA" w:rsidSect="003B5799">
      <w:headerReference w:type="default" r:id="rId11"/>
      <w:footerReference w:type="default" r:id="rId12"/>
      <w:pgSz w:w="11907" w:h="16839"/>
      <w:pgMar w:top="2552" w:right="1134" w:bottom="1701" w:left="1418" w:header="907" w:footer="15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7E92F6" w14:textId="77777777" w:rsidR="00DD2AA1" w:rsidRDefault="00DD2AA1">
      <w:r>
        <w:separator/>
      </w:r>
    </w:p>
  </w:endnote>
  <w:endnote w:type="continuationSeparator" w:id="0">
    <w:p w14:paraId="29822D94" w14:textId="77777777" w:rsidR="00DD2AA1" w:rsidRDefault="00DD2AA1">
      <w:r>
        <w:continuationSeparator/>
      </w:r>
    </w:p>
  </w:endnote>
  <w:endnote w:type="continuationNotice" w:id="1">
    <w:p w14:paraId="6ECED20E" w14:textId="77777777" w:rsidR="00DD2AA1" w:rsidRDefault="00DD2AA1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">
    <w:charset w:val="4D"/>
    <w:family w:val="auto"/>
    <w:pitch w:val="variable"/>
    <w:sig w:usb0="A00002FF" w:usb1="7800205A" w:usb2="14600000" w:usb3="00000000" w:csb0="0000019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altName w:val="Segoe UI"/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1" w:fontKey="{C4359A9C-E9F9-4065-873F-DC239201B9F1}"/>
    <w:embedBold r:id="rId2" w:fontKey="{7B1C2F7A-CF86-4FEB-A286-AE4754648B97}"/>
    <w:embedItalic r:id="rId3" w:fontKey="{65E0D4F9-D5F9-4C9A-A566-73182E41B141}"/>
    <w:embedBoldItalic r:id="rId4" w:fontKey="{6FCC0D87-E654-42CE-93D1-C85962D4EDB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FB4A73" w14:textId="27B3EBEB" w:rsidR="00312DCF" w:rsidRPr="005B70EE" w:rsidRDefault="00312DCF" w:rsidP="00DA4832">
    <w:pPr>
      <w:pStyle w:val="40address"/>
      <w:spacing w:after="0"/>
      <w:rPr>
        <w:rFonts w:cs="Arial"/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9CF92C" w14:textId="77777777" w:rsidR="00DD2AA1" w:rsidRDefault="00DD2AA1">
      <w:r>
        <w:separator/>
      </w:r>
    </w:p>
  </w:footnote>
  <w:footnote w:type="continuationSeparator" w:id="0">
    <w:p w14:paraId="38242D2F" w14:textId="77777777" w:rsidR="00DD2AA1" w:rsidRDefault="00DD2AA1">
      <w:r>
        <w:continuationSeparator/>
      </w:r>
    </w:p>
  </w:footnote>
  <w:footnote w:type="continuationNotice" w:id="1">
    <w:p w14:paraId="4035BEF3" w14:textId="77777777" w:rsidR="00DD2AA1" w:rsidRDefault="00DD2AA1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8F8B13" w14:textId="77777777" w:rsidR="006F29E7" w:rsidRDefault="002776BA" w:rsidP="005839C8">
    <w:pPr>
      <w:pStyle w:val="Kopfzeile"/>
      <w:tabs>
        <w:tab w:val="clear" w:pos="4320"/>
        <w:tab w:val="clear" w:pos="8640"/>
        <w:tab w:val="right" w:pos="9355"/>
      </w:tabs>
    </w:pPr>
    <w:r>
      <w:rPr>
        <w:noProof/>
        <w:lang w:eastAsia="de-DE"/>
      </w:rPr>
      <mc:AlternateContent>
        <mc:Choice Requires="wps">
          <w:drawing>
            <wp:anchor distT="45720" distB="45720" distL="114300" distR="114300" simplePos="0" relativeHeight="251658242" behindDoc="0" locked="0" layoutInCell="1" allowOverlap="1" wp14:anchorId="72AD604F" wp14:editId="568490AF">
              <wp:simplePos x="0" y="0"/>
              <wp:positionH relativeFrom="margin">
                <wp:posOffset>-85451</wp:posOffset>
              </wp:positionH>
              <wp:positionV relativeFrom="paragraph">
                <wp:posOffset>-223520</wp:posOffset>
              </wp:positionV>
              <wp:extent cx="4991100" cy="887095"/>
              <wp:effectExtent l="0" t="0" r="0" b="0"/>
              <wp:wrapSquare wrapText="bothSides"/>
              <wp:docPr id="1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91100" cy="8870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16E1BFE" w14:textId="19B00011" w:rsidR="00B2491A" w:rsidRPr="003F3E94" w:rsidRDefault="00845F91" w:rsidP="00B2491A">
                          <w:pPr>
                            <w:spacing w:after="0"/>
                            <w:rPr>
                              <w:b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cs="Lato"/>
                              <w:b/>
                              <w:sz w:val="40"/>
                              <w:szCs w:val="40"/>
                            </w:rPr>
                            <w:t>startsocial-Präsentationsabend</w:t>
                          </w:r>
                          <w:r w:rsidR="00A54B06">
                            <w:rPr>
                              <w:rFonts w:cs="Lato"/>
                              <w:b/>
                              <w:sz w:val="40"/>
                              <w:szCs w:val="40"/>
                            </w:rPr>
                            <w:br/>
                          </w:r>
                          <w:r w:rsidR="009538ED">
                            <w:rPr>
                              <w:rFonts w:cs="Lato"/>
                              <w:b/>
                              <w:sz w:val="28"/>
                              <w:szCs w:val="28"/>
                            </w:rPr>
                            <w:t>0</w:t>
                          </w:r>
                          <w:r w:rsidR="00A54B06" w:rsidRPr="00A54B06">
                            <w:rPr>
                              <w:rFonts w:cs="Lato"/>
                              <w:b/>
                              <w:sz w:val="28"/>
                              <w:szCs w:val="28"/>
                            </w:rPr>
                            <w:t>6. Februar 2025, 17:00-19:00 Uhr (</w:t>
                          </w:r>
                          <w:r w:rsidR="00520C55">
                            <w:rPr>
                              <w:rFonts w:cs="Lato"/>
                              <w:b/>
                              <w:sz w:val="28"/>
                              <w:szCs w:val="28"/>
                            </w:rPr>
                            <w:t xml:space="preserve">online via </w:t>
                          </w:r>
                          <w:r w:rsidR="00A54B06" w:rsidRPr="00A54B06">
                            <w:rPr>
                              <w:rFonts w:cs="Lato"/>
                              <w:b/>
                              <w:sz w:val="28"/>
                              <w:szCs w:val="28"/>
                            </w:rPr>
                            <w:t>Zoom)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AD604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6.75pt;margin-top:-17.6pt;width:393pt;height:69.85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" filled="f" stroked="f">
              <v:textbox>
                <w:txbxContent>
                  <w:p w14:paraId="616E1BFE" w14:textId="19B00011" w:rsidR="00B2491A" w:rsidRPr="003F3E94" w:rsidRDefault="00845F91" w:rsidP="00B2491A">
                    <w:pPr>
                      <w:spacing w:after="0"/>
                      <w:rPr>
                        <w:b/>
                        <w:sz w:val="32"/>
                        <w:szCs w:val="32"/>
                      </w:rPr>
                    </w:pPr>
                    <w:r>
                      <w:rPr>
                        <w:rFonts w:cs="Lato"/>
                        <w:b/>
                        <w:sz w:val="40"/>
                        <w:szCs w:val="40"/>
                      </w:rPr>
                      <w:t>startsocial-Präsentationsabend</w:t>
                    </w:r>
                    <w:r w:rsidR="00A54B06">
                      <w:rPr>
                        <w:rFonts w:cs="Lato"/>
                        <w:b/>
                        <w:sz w:val="40"/>
                        <w:szCs w:val="40"/>
                      </w:rPr>
                      <w:br/>
                    </w:r>
                    <w:r w:rsidR="009538ED">
                      <w:rPr>
                        <w:rFonts w:cs="Lato"/>
                        <w:b/>
                        <w:sz w:val="28"/>
                        <w:szCs w:val="28"/>
                      </w:rPr>
                      <w:t>0</w:t>
                    </w:r>
                    <w:r w:rsidR="00A54B06" w:rsidRPr="00A54B06">
                      <w:rPr>
                        <w:rFonts w:cs="Lato"/>
                        <w:b/>
                        <w:sz w:val="28"/>
                        <w:szCs w:val="28"/>
                      </w:rPr>
                      <w:t>6. Februar 2025, 17:00-19:00 Uhr (</w:t>
                    </w:r>
                    <w:r w:rsidR="00520C55">
                      <w:rPr>
                        <w:rFonts w:cs="Lato"/>
                        <w:b/>
                        <w:sz w:val="28"/>
                        <w:szCs w:val="28"/>
                      </w:rPr>
                      <w:t xml:space="preserve">online via </w:t>
                    </w:r>
                    <w:r w:rsidR="00A54B06" w:rsidRPr="00A54B06">
                      <w:rPr>
                        <w:rFonts w:cs="Lato"/>
                        <w:b/>
                        <w:sz w:val="28"/>
                        <w:szCs w:val="28"/>
                      </w:rPr>
                      <w:t>Zoom)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rFonts w:cs="Arial"/>
        <w:noProof/>
        <w:sz w:val="16"/>
        <w:szCs w:val="16"/>
        <w:lang w:eastAsia="de-DE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A366D7B" wp14:editId="2512D204">
              <wp:simplePos x="0" y="0"/>
              <wp:positionH relativeFrom="column">
                <wp:posOffset>-495300</wp:posOffset>
              </wp:positionH>
              <wp:positionV relativeFrom="paragraph">
                <wp:posOffset>-233045</wp:posOffset>
              </wp:positionV>
              <wp:extent cx="6756400" cy="899795"/>
              <wp:effectExtent l="0" t="0" r="6350" b="0"/>
              <wp:wrapThrough wrapText="bothSides">
                <wp:wrapPolygon edited="0">
                  <wp:start x="0" y="0"/>
                  <wp:lineTo x="0" y="21036"/>
                  <wp:lineTo x="21559" y="21036"/>
                  <wp:lineTo x="21559" y="0"/>
                  <wp:lineTo x="0" y="0"/>
                </wp:wrapPolygon>
              </wp:wrapThrough>
              <wp:docPr id="3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56400" cy="899795"/>
                      </a:xfrm>
                      <a:prstGeom prst="rect">
                        <a:avLst/>
                      </a:prstGeom>
                      <a:solidFill>
                        <a:srgbClr val="E9EAF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svg="http://schemas.microsoft.com/office/drawing/2016/SVG/main" xmlns:pic="http://schemas.openxmlformats.org/drawingml/2006/picture" xmlns:a="http://schemas.openxmlformats.org/drawingml/2006/main">
          <w:pict w14:anchorId="34BF0A7E">
            <v:rect id="Rectangle 2" style="position:absolute;margin-left:-39pt;margin-top:-18.35pt;width:532pt;height:70.85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e9eaf1" stroked="f" strokeweight="2pt" w14:anchorId="62EFD3A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">
              <w10:wrap type="through"/>
            </v:rect>
          </w:pict>
        </mc:Fallback>
      </mc:AlternateContent>
    </w:r>
    <w:r>
      <w:rPr>
        <w:rFonts w:cs="Arial"/>
        <w:noProof/>
        <w:sz w:val="16"/>
        <w:szCs w:val="16"/>
        <w:lang w:eastAsia="de-DE"/>
      </w:rPr>
      <w:drawing>
        <wp:anchor distT="0" distB="0" distL="114300" distR="114300" simplePos="0" relativeHeight="251658251" behindDoc="0" locked="0" layoutInCell="1" allowOverlap="1" wp14:anchorId="5E0FAC82" wp14:editId="1A59D4E4">
          <wp:simplePos x="0" y="0"/>
          <wp:positionH relativeFrom="margin">
            <wp:align>right</wp:align>
          </wp:positionH>
          <wp:positionV relativeFrom="paragraph">
            <wp:posOffset>-99695</wp:posOffset>
          </wp:positionV>
          <wp:extent cx="1238250" cy="620515"/>
          <wp:effectExtent l="0" t="0" r="0" b="8255"/>
          <wp:wrapThrough wrapText="bothSides">
            <wp:wrapPolygon edited="0">
              <wp:start x="2991" y="0"/>
              <wp:lineTo x="0" y="3980"/>
              <wp:lineTo x="0" y="17245"/>
              <wp:lineTo x="2991" y="21224"/>
              <wp:lineTo x="7643" y="21224"/>
              <wp:lineTo x="21268" y="16581"/>
              <wp:lineTo x="21268" y="14592"/>
              <wp:lineTo x="19938" y="8622"/>
              <wp:lineTo x="16948" y="5969"/>
              <wp:lineTo x="7311" y="0"/>
              <wp:lineTo x="2991" y="0"/>
            </wp:wrapPolygon>
          </wp:wrapThrough>
          <wp:docPr id="1800597712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2681033" name="Grafik 1942681033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8250" cy="6205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Arial"/>
        <w:noProof/>
        <w:sz w:val="16"/>
        <w:szCs w:val="16"/>
        <w:lang w:eastAsia="de-DE"/>
      </w:rPr>
      <w:drawing>
        <wp:anchor distT="0" distB="0" distL="114300" distR="114300" simplePos="0" relativeHeight="251658250" behindDoc="0" locked="0" layoutInCell="1" allowOverlap="1" wp14:anchorId="0348E442" wp14:editId="1E6958A6">
          <wp:simplePos x="0" y="0"/>
          <wp:positionH relativeFrom="column">
            <wp:posOffset>4445</wp:posOffset>
          </wp:positionH>
          <wp:positionV relativeFrom="paragraph">
            <wp:posOffset>871855</wp:posOffset>
          </wp:positionV>
          <wp:extent cx="866775" cy="434361"/>
          <wp:effectExtent l="0" t="0" r="0" b="0"/>
          <wp:wrapNone/>
          <wp:docPr id="1730744364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2681033" name="Grafik 1942681033"/>
                  <pic:cNvPicPr/>
                </pic:nvPicPr>
                <pic:blipFill rotWithShape="1"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-584644" t="203947" r="584644" b="-203947"/>
                  <a:stretch/>
                </pic:blipFill>
                <pic:spPr>
                  <a:xfrm>
                    <a:off x="0" y="0"/>
                    <a:ext cx="866775" cy="4343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E59EB">
      <w:rPr>
        <w:rFonts w:cs="Arial"/>
        <w:noProof/>
        <w:sz w:val="16"/>
        <w:szCs w:val="16"/>
        <w:lang w:eastAsia="de-DE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4A7A9346" wp14:editId="5B70D366">
              <wp:simplePos x="0" y="0"/>
              <wp:positionH relativeFrom="column">
                <wp:posOffset>-395605</wp:posOffset>
              </wp:positionH>
              <wp:positionV relativeFrom="paragraph">
                <wp:posOffset>-107950</wp:posOffset>
              </wp:positionV>
              <wp:extent cx="6552000" cy="90000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552000" cy="90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svg="http://schemas.microsoft.com/office/drawing/2016/SVG/main" xmlns:pic="http://schemas.openxmlformats.org/drawingml/2006/picture" xmlns:a="http://schemas.openxmlformats.org/drawingml/2006/main">
          <w:pict w14:anchorId="28F96521">
            <v:rect id="Rectangle 2" style="position:absolute;margin-left:-31.15pt;margin-top:-8.5pt;width:515.9pt;height:70.8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d="f" strokeweight="2pt" w14:anchorId="32035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92F8E19C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92ACCEC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56CEB5A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E46180A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8744AFA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526C1D6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DA6CAB0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49C722C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FE6D916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9947F38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B7941E9A"/>
    <w:lvl w:ilvl="0">
      <w:numFmt w:val="decimal"/>
      <w:pStyle w:val="11tableparapoint"/>
      <w:lvlText w:val="*"/>
      <w:lvlJc w:val="left"/>
    </w:lvl>
  </w:abstractNum>
  <w:abstractNum w:abstractNumId="11" w15:restartNumberingAfterBreak="0">
    <w:nsid w:val="014854D9"/>
    <w:multiLevelType w:val="singleLevel"/>
    <w:tmpl w:val="F6D4D056"/>
    <w:lvl w:ilvl="0">
      <w:start w:val="1"/>
      <w:numFmt w:val="none"/>
      <w:pStyle w:val="74exhtblddot"/>
      <w:lvlText w:val=".."/>
      <w:legacy w:legacy="1" w:legacySpace="0" w:legacyIndent="259"/>
      <w:lvlJc w:val="left"/>
      <w:rPr>
        <w:rFonts w:ascii="Palatino" w:hAnsi="Palatino" w:hint="default"/>
        <w:b w:val="0"/>
        <w:i w:val="0"/>
      </w:rPr>
    </w:lvl>
  </w:abstractNum>
  <w:abstractNum w:abstractNumId="12" w15:restartNumberingAfterBreak="0">
    <w:nsid w:val="02454D98"/>
    <w:multiLevelType w:val="hybridMultilevel"/>
    <w:tmpl w:val="25CC5A4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2647307"/>
    <w:multiLevelType w:val="singleLevel"/>
    <w:tmpl w:val="1C80D91C"/>
    <w:lvl w:ilvl="0">
      <w:start w:val="1"/>
      <w:numFmt w:val="bullet"/>
      <w:pStyle w:val="71exhtblbullet"/>
      <w:lvlText w:val=""/>
      <w:lvlJc w:val="left"/>
      <w:pPr>
        <w:tabs>
          <w:tab w:val="num" w:pos="360"/>
        </w:tabs>
        <w:ind w:left="288" w:hanging="288"/>
      </w:pPr>
      <w:rPr>
        <w:rFonts w:ascii="Wingdings" w:hAnsi="Wingdings" w:hint="default"/>
      </w:rPr>
    </w:lvl>
  </w:abstractNum>
  <w:abstractNum w:abstractNumId="14" w15:restartNumberingAfterBreak="0">
    <w:nsid w:val="047A7498"/>
    <w:multiLevelType w:val="hybridMultilevel"/>
    <w:tmpl w:val="BC8AA202"/>
    <w:lvl w:ilvl="0" w:tplc="CEC86A7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sz w:val="28"/>
      </w:r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5D579C8"/>
    <w:multiLevelType w:val="hybridMultilevel"/>
    <w:tmpl w:val="BC8AA202"/>
    <w:lvl w:ilvl="0" w:tplc="FFFFFFF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sz w:val="28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70D28F5"/>
    <w:multiLevelType w:val="singleLevel"/>
    <w:tmpl w:val="61047376"/>
    <w:lvl w:ilvl="0">
      <w:start w:val="1"/>
      <w:numFmt w:val="bullet"/>
      <w:pStyle w:val="12tablebullet"/>
      <w:lvlText w:val=""/>
      <w:lvlJc w:val="left"/>
      <w:pPr>
        <w:tabs>
          <w:tab w:val="num" w:pos="648"/>
        </w:tabs>
        <w:ind w:left="605" w:hanging="317"/>
      </w:pPr>
      <w:rPr>
        <w:rFonts w:ascii="Wingdings" w:hAnsi="Wingdings" w:hint="default"/>
      </w:rPr>
    </w:lvl>
  </w:abstractNum>
  <w:abstractNum w:abstractNumId="17" w15:restartNumberingAfterBreak="0">
    <w:nsid w:val="0887470B"/>
    <w:multiLevelType w:val="hybridMultilevel"/>
    <w:tmpl w:val="FBD47FFC"/>
    <w:lvl w:ilvl="0" w:tplc="53EAADC8">
      <w:start w:val="1"/>
      <w:numFmt w:val="bullet"/>
      <w:pStyle w:val="01parapoint"/>
      <w:lvlText w:val="¶"/>
      <w:lvlJc w:val="left"/>
      <w:pPr>
        <w:tabs>
          <w:tab w:val="num" w:pos="1051"/>
        </w:tabs>
        <w:ind w:left="979" w:hanging="288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A7D7C20"/>
    <w:multiLevelType w:val="singleLevel"/>
    <w:tmpl w:val="AA1C867A"/>
    <w:lvl w:ilvl="0">
      <w:start w:val="1"/>
      <w:numFmt w:val="bullet"/>
      <w:pStyle w:val="72exhtbldash"/>
      <w:lvlText w:val="–"/>
      <w:lvlJc w:val="left"/>
      <w:pPr>
        <w:tabs>
          <w:tab w:val="num" w:pos="648"/>
        </w:tabs>
        <w:ind w:left="605" w:hanging="317"/>
      </w:pPr>
      <w:rPr>
        <w:rFonts w:ascii="Palatino" w:hAnsi="Palatino" w:hint="default"/>
      </w:rPr>
    </w:lvl>
  </w:abstractNum>
  <w:abstractNum w:abstractNumId="19" w15:restartNumberingAfterBreak="0">
    <w:nsid w:val="19731352"/>
    <w:multiLevelType w:val="hybridMultilevel"/>
    <w:tmpl w:val="BC8AA202"/>
    <w:lvl w:ilvl="0" w:tplc="FFFFFFF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sz w:val="28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D54520F"/>
    <w:multiLevelType w:val="singleLevel"/>
    <w:tmpl w:val="EFCC1054"/>
    <w:lvl w:ilvl="0">
      <w:start w:val="1"/>
      <w:numFmt w:val="bullet"/>
      <w:pStyle w:val="13tabledash"/>
      <w:lvlText w:val="–"/>
      <w:lvlJc w:val="left"/>
      <w:pPr>
        <w:tabs>
          <w:tab w:val="num" w:pos="965"/>
        </w:tabs>
        <w:ind w:left="936" w:hanging="331"/>
      </w:pPr>
      <w:rPr>
        <w:rFonts w:ascii="Palatino" w:hAnsi="Palatino" w:hint="default"/>
      </w:rPr>
    </w:lvl>
  </w:abstractNum>
  <w:abstractNum w:abstractNumId="21" w15:restartNumberingAfterBreak="0">
    <w:nsid w:val="20494948"/>
    <w:multiLevelType w:val="singleLevel"/>
    <w:tmpl w:val="044AFFFA"/>
    <w:lvl w:ilvl="0">
      <w:start w:val="1"/>
      <w:numFmt w:val="bullet"/>
      <w:pStyle w:val="04dot"/>
      <w:lvlText w:val="."/>
      <w:lvlJc w:val="left"/>
      <w:pPr>
        <w:tabs>
          <w:tab w:val="num" w:pos="1973"/>
        </w:tabs>
        <w:ind w:left="1872" w:hanging="259"/>
      </w:pPr>
      <w:rPr>
        <w:rFonts w:ascii="Palatino" w:hAnsi="Palatino" w:hint="default"/>
      </w:rPr>
    </w:lvl>
  </w:abstractNum>
  <w:abstractNum w:abstractNumId="22" w15:restartNumberingAfterBreak="0">
    <w:nsid w:val="21685B9C"/>
    <w:multiLevelType w:val="hybridMultilevel"/>
    <w:tmpl w:val="BC8AA202"/>
    <w:lvl w:ilvl="0" w:tplc="FFFFFFF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sz w:val="28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1B73393"/>
    <w:multiLevelType w:val="hybridMultilevel"/>
    <w:tmpl w:val="AEF6BC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45519F6"/>
    <w:multiLevelType w:val="singleLevel"/>
    <w:tmpl w:val="96F6DB8A"/>
    <w:lvl w:ilvl="0">
      <w:start w:val="1"/>
      <w:numFmt w:val="bullet"/>
      <w:pStyle w:val="62exhdash"/>
      <w:lvlText w:val="–"/>
      <w:lvlJc w:val="left"/>
      <w:pPr>
        <w:tabs>
          <w:tab w:val="num" w:pos="648"/>
        </w:tabs>
        <w:ind w:left="605" w:hanging="317"/>
      </w:pPr>
      <w:rPr>
        <w:rFonts w:ascii="Palatino" w:hAnsi="Palatino" w:hint="default"/>
      </w:rPr>
    </w:lvl>
  </w:abstractNum>
  <w:abstractNum w:abstractNumId="25" w15:restartNumberingAfterBreak="0">
    <w:nsid w:val="28CA7A45"/>
    <w:multiLevelType w:val="hybridMultilevel"/>
    <w:tmpl w:val="E8F0BB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D2813C0"/>
    <w:multiLevelType w:val="hybridMultilevel"/>
    <w:tmpl w:val="DC0418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F940787"/>
    <w:multiLevelType w:val="hybridMultilevel"/>
    <w:tmpl w:val="BC8AA202"/>
    <w:lvl w:ilvl="0" w:tplc="FFFFFFF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sz w:val="28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5717F15"/>
    <w:multiLevelType w:val="hybridMultilevel"/>
    <w:tmpl w:val="5810D05C"/>
    <w:lvl w:ilvl="0" w:tplc="0407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9" w15:restartNumberingAfterBreak="0">
    <w:nsid w:val="35D43331"/>
    <w:multiLevelType w:val="singleLevel"/>
    <w:tmpl w:val="8A4ABFF2"/>
    <w:lvl w:ilvl="0">
      <w:start w:val="1"/>
      <w:numFmt w:val="none"/>
      <w:pStyle w:val="64exhddot"/>
      <w:lvlText w:val=".."/>
      <w:legacy w:legacy="1" w:legacySpace="0" w:legacyIndent="259"/>
      <w:lvlJc w:val="left"/>
      <w:rPr>
        <w:rFonts w:ascii="Palatino" w:hAnsi="Palatino" w:hint="default"/>
        <w:b w:val="0"/>
        <w:i w:val="0"/>
      </w:rPr>
    </w:lvl>
  </w:abstractNum>
  <w:abstractNum w:abstractNumId="30" w15:restartNumberingAfterBreak="0">
    <w:nsid w:val="382A6965"/>
    <w:multiLevelType w:val="hybridMultilevel"/>
    <w:tmpl w:val="479205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8C34EA2"/>
    <w:multiLevelType w:val="singleLevel"/>
    <w:tmpl w:val="1D20A028"/>
    <w:lvl w:ilvl="0">
      <w:start w:val="1"/>
      <w:numFmt w:val="bullet"/>
      <w:pStyle w:val="61exhbullet"/>
      <w:lvlText w:val=""/>
      <w:lvlJc w:val="left"/>
      <w:pPr>
        <w:tabs>
          <w:tab w:val="num" w:pos="360"/>
        </w:tabs>
        <w:ind w:left="288" w:hanging="288"/>
      </w:pPr>
      <w:rPr>
        <w:rFonts w:ascii="Wingdings" w:hAnsi="Wingdings" w:hint="default"/>
      </w:rPr>
    </w:lvl>
  </w:abstractNum>
  <w:abstractNum w:abstractNumId="32" w15:restartNumberingAfterBreak="0">
    <w:nsid w:val="3C5C5573"/>
    <w:multiLevelType w:val="hybridMultilevel"/>
    <w:tmpl w:val="BC8AA202"/>
    <w:lvl w:ilvl="0" w:tplc="FFFFFFF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sz w:val="28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D2A3BB4"/>
    <w:multiLevelType w:val="hybridMultilevel"/>
    <w:tmpl w:val="34DC69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F6C5157"/>
    <w:multiLevelType w:val="multilevel"/>
    <w:tmpl w:val="61648E7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3F9D2D68"/>
    <w:multiLevelType w:val="hybridMultilevel"/>
    <w:tmpl w:val="F2CC3EA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34A28B2"/>
    <w:multiLevelType w:val="multilevel"/>
    <w:tmpl w:val="F1BA249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43A836BB"/>
    <w:multiLevelType w:val="singleLevel"/>
    <w:tmpl w:val="C94046AC"/>
    <w:lvl w:ilvl="0">
      <w:start w:val="1"/>
      <w:numFmt w:val="bullet"/>
      <w:pStyle w:val="63exhdot"/>
      <w:lvlText w:val="."/>
      <w:lvlJc w:val="left"/>
      <w:pPr>
        <w:tabs>
          <w:tab w:val="num" w:pos="965"/>
        </w:tabs>
        <w:ind w:left="936" w:hanging="331"/>
      </w:pPr>
      <w:rPr>
        <w:rFonts w:ascii="Palatino" w:hAnsi="Palatino" w:hint="default"/>
      </w:rPr>
    </w:lvl>
  </w:abstractNum>
  <w:abstractNum w:abstractNumId="38" w15:restartNumberingAfterBreak="0">
    <w:nsid w:val="444E29FD"/>
    <w:multiLevelType w:val="singleLevel"/>
    <w:tmpl w:val="91F4A43A"/>
    <w:lvl w:ilvl="0">
      <w:start w:val="1"/>
      <w:numFmt w:val="bullet"/>
      <w:pStyle w:val="73exhtbldot"/>
      <w:lvlText w:val="."/>
      <w:lvlJc w:val="left"/>
      <w:pPr>
        <w:tabs>
          <w:tab w:val="num" w:pos="965"/>
        </w:tabs>
        <w:ind w:left="936" w:hanging="331"/>
      </w:pPr>
      <w:rPr>
        <w:rFonts w:ascii="Palatino" w:hAnsi="Palatino" w:hint="default"/>
      </w:rPr>
    </w:lvl>
  </w:abstractNum>
  <w:abstractNum w:abstractNumId="39" w15:restartNumberingAfterBreak="0">
    <w:nsid w:val="56930C78"/>
    <w:multiLevelType w:val="singleLevel"/>
    <w:tmpl w:val="1BD41308"/>
    <w:lvl w:ilvl="0">
      <w:start w:val="1"/>
      <w:numFmt w:val="bullet"/>
      <w:pStyle w:val="02bullet"/>
      <w:lvlText w:val=""/>
      <w:lvlJc w:val="left"/>
      <w:pPr>
        <w:tabs>
          <w:tab w:val="num" w:pos="1339"/>
        </w:tabs>
        <w:ind w:left="1296" w:hanging="317"/>
      </w:pPr>
      <w:rPr>
        <w:rFonts w:ascii="Wingdings" w:hAnsi="Wingdings" w:hint="default"/>
      </w:rPr>
    </w:lvl>
  </w:abstractNum>
  <w:abstractNum w:abstractNumId="40" w15:restartNumberingAfterBreak="0">
    <w:nsid w:val="5B663270"/>
    <w:multiLevelType w:val="singleLevel"/>
    <w:tmpl w:val="6A721E5C"/>
    <w:lvl w:ilvl="0">
      <w:start w:val="1"/>
      <w:numFmt w:val="bullet"/>
      <w:pStyle w:val="03dash"/>
      <w:lvlText w:val="–"/>
      <w:lvlJc w:val="left"/>
      <w:pPr>
        <w:tabs>
          <w:tab w:val="num" w:pos="1656"/>
        </w:tabs>
        <w:ind w:left="1613" w:hanging="317"/>
      </w:pPr>
      <w:rPr>
        <w:rFonts w:ascii="Palatino" w:hAnsi="Palatino" w:hint="default"/>
      </w:rPr>
    </w:lvl>
  </w:abstractNum>
  <w:abstractNum w:abstractNumId="41" w15:restartNumberingAfterBreak="0">
    <w:nsid w:val="5F6C7F84"/>
    <w:multiLevelType w:val="hybridMultilevel"/>
    <w:tmpl w:val="5B78A0B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52C07E7"/>
    <w:multiLevelType w:val="hybridMultilevel"/>
    <w:tmpl w:val="D0D4F5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7FA3887"/>
    <w:multiLevelType w:val="singleLevel"/>
    <w:tmpl w:val="D710FC26"/>
    <w:lvl w:ilvl="0">
      <w:numFmt w:val="decimal"/>
      <w:pStyle w:val="14tabledot"/>
      <w:lvlText w:val="*"/>
      <w:lvlJc w:val="left"/>
    </w:lvl>
  </w:abstractNum>
  <w:abstractNum w:abstractNumId="44" w15:restartNumberingAfterBreak="0">
    <w:nsid w:val="681405CF"/>
    <w:multiLevelType w:val="hybridMultilevel"/>
    <w:tmpl w:val="0D803A8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29501CE"/>
    <w:multiLevelType w:val="multilevel"/>
    <w:tmpl w:val="B1C42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81A51E3"/>
    <w:multiLevelType w:val="hybridMultilevel"/>
    <w:tmpl w:val="BC8AA202"/>
    <w:lvl w:ilvl="0" w:tplc="FFFFFFF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sz w:val="28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5106089">
    <w:abstractNumId w:val="10"/>
    <w:lvlOverride w:ilvl="0">
      <w:lvl w:ilvl="0">
        <w:start w:val="1"/>
        <w:numFmt w:val="bullet"/>
        <w:pStyle w:val="11tableparapoint"/>
        <w:lvlText w:val="."/>
        <w:legacy w:legacy="1" w:legacySpace="0" w:legacyIndent="331"/>
        <w:lvlJc w:val="left"/>
        <w:pPr>
          <w:ind w:left="1627" w:hanging="331"/>
        </w:pPr>
        <w:rPr>
          <w:rFonts w:ascii="Times" w:hAnsi="Times" w:hint="default"/>
        </w:rPr>
      </w:lvl>
    </w:lvlOverride>
  </w:num>
  <w:num w:numId="2" w16cid:durableId="1369842982">
    <w:abstractNumId w:val="43"/>
    <w:lvlOverride w:ilvl="0">
      <w:lvl w:ilvl="0">
        <w:start w:val="1"/>
        <w:numFmt w:val="bullet"/>
        <w:pStyle w:val="14tabledot"/>
        <w:lvlText w:val="."/>
        <w:legacy w:legacy="1" w:legacySpace="0" w:legacyIndent="259"/>
        <w:lvlJc w:val="left"/>
        <w:pPr>
          <w:ind w:left="1195" w:hanging="259"/>
        </w:pPr>
        <w:rPr>
          <w:rFonts w:ascii="Palatino" w:hAnsi="Palatino" w:hint="default"/>
        </w:rPr>
      </w:lvl>
    </w:lvlOverride>
  </w:num>
  <w:num w:numId="3" w16cid:durableId="1829787842">
    <w:abstractNumId w:val="29"/>
  </w:num>
  <w:num w:numId="4" w16cid:durableId="284504419">
    <w:abstractNumId w:val="11"/>
  </w:num>
  <w:num w:numId="5" w16cid:durableId="1242376280">
    <w:abstractNumId w:val="24"/>
  </w:num>
  <w:num w:numId="6" w16cid:durableId="1683848770">
    <w:abstractNumId w:val="37"/>
  </w:num>
  <w:num w:numId="7" w16cid:durableId="1444228595">
    <w:abstractNumId w:val="21"/>
  </w:num>
  <w:num w:numId="8" w16cid:durableId="63452885">
    <w:abstractNumId w:val="18"/>
  </w:num>
  <w:num w:numId="9" w16cid:durableId="1743746657">
    <w:abstractNumId w:val="38"/>
  </w:num>
  <w:num w:numId="10" w16cid:durableId="1146051630">
    <w:abstractNumId w:val="31"/>
  </w:num>
  <w:num w:numId="11" w16cid:durableId="66654405">
    <w:abstractNumId w:val="13"/>
  </w:num>
  <w:num w:numId="12" w16cid:durableId="843281844">
    <w:abstractNumId w:val="39"/>
  </w:num>
  <w:num w:numId="13" w16cid:durableId="1302004067">
    <w:abstractNumId w:val="40"/>
  </w:num>
  <w:num w:numId="14" w16cid:durableId="622541610">
    <w:abstractNumId w:val="16"/>
  </w:num>
  <w:num w:numId="15" w16cid:durableId="1499618618">
    <w:abstractNumId w:val="20"/>
  </w:num>
  <w:num w:numId="16" w16cid:durableId="787817865">
    <w:abstractNumId w:val="17"/>
  </w:num>
  <w:num w:numId="17" w16cid:durableId="2144690503">
    <w:abstractNumId w:val="9"/>
  </w:num>
  <w:num w:numId="18" w16cid:durableId="1638955831">
    <w:abstractNumId w:val="7"/>
  </w:num>
  <w:num w:numId="19" w16cid:durableId="1212232090">
    <w:abstractNumId w:val="6"/>
  </w:num>
  <w:num w:numId="20" w16cid:durableId="393358495">
    <w:abstractNumId w:val="5"/>
  </w:num>
  <w:num w:numId="21" w16cid:durableId="1493371296">
    <w:abstractNumId w:val="4"/>
  </w:num>
  <w:num w:numId="22" w16cid:durableId="1337031793">
    <w:abstractNumId w:val="8"/>
  </w:num>
  <w:num w:numId="23" w16cid:durableId="1400403419">
    <w:abstractNumId w:val="3"/>
  </w:num>
  <w:num w:numId="24" w16cid:durableId="1173646760">
    <w:abstractNumId w:val="2"/>
  </w:num>
  <w:num w:numId="25" w16cid:durableId="718211802">
    <w:abstractNumId w:val="1"/>
  </w:num>
  <w:num w:numId="26" w16cid:durableId="1118837238">
    <w:abstractNumId w:val="0"/>
  </w:num>
  <w:num w:numId="27" w16cid:durableId="590623326">
    <w:abstractNumId w:val="45"/>
  </w:num>
  <w:num w:numId="28" w16cid:durableId="143619913">
    <w:abstractNumId w:val="12"/>
  </w:num>
  <w:num w:numId="29" w16cid:durableId="1068920961">
    <w:abstractNumId w:val="35"/>
  </w:num>
  <w:num w:numId="30" w16cid:durableId="838153009">
    <w:abstractNumId w:val="30"/>
  </w:num>
  <w:num w:numId="31" w16cid:durableId="1980836553">
    <w:abstractNumId w:val="28"/>
  </w:num>
  <w:num w:numId="32" w16cid:durableId="1303466043">
    <w:abstractNumId w:val="26"/>
  </w:num>
  <w:num w:numId="33" w16cid:durableId="1712026017">
    <w:abstractNumId w:val="34"/>
  </w:num>
  <w:num w:numId="34" w16cid:durableId="2076853985">
    <w:abstractNumId w:val="36"/>
  </w:num>
  <w:num w:numId="35" w16cid:durableId="297347370">
    <w:abstractNumId w:val="44"/>
  </w:num>
  <w:num w:numId="36" w16cid:durableId="178088731">
    <w:abstractNumId w:val="33"/>
  </w:num>
  <w:num w:numId="37" w16cid:durableId="289241561">
    <w:abstractNumId w:val="41"/>
  </w:num>
  <w:num w:numId="38" w16cid:durableId="482893507">
    <w:abstractNumId w:val="25"/>
  </w:num>
  <w:num w:numId="39" w16cid:durableId="884952426">
    <w:abstractNumId w:val="23"/>
  </w:num>
  <w:num w:numId="40" w16cid:durableId="1293173326">
    <w:abstractNumId w:val="42"/>
  </w:num>
  <w:num w:numId="41" w16cid:durableId="1491941825">
    <w:abstractNumId w:val="14"/>
  </w:num>
  <w:num w:numId="42" w16cid:durableId="1030643057">
    <w:abstractNumId w:val="22"/>
  </w:num>
  <w:num w:numId="43" w16cid:durableId="1656177791">
    <w:abstractNumId w:val="32"/>
  </w:num>
  <w:num w:numId="44" w16cid:durableId="1637029624">
    <w:abstractNumId w:val="19"/>
  </w:num>
  <w:num w:numId="45" w16cid:durableId="1353335532">
    <w:abstractNumId w:val="15"/>
  </w:num>
  <w:num w:numId="46" w16cid:durableId="3823761">
    <w:abstractNumId w:val="27"/>
  </w:num>
  <w:num w:numId="47" w16cid:durableId="1071658236">
    <w:abstractNumId w:val="46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saveSubsetFonts/>
  <w:proofState w:spelling="clean" w:grammar="clean"/>
  <w:attachedTemplate r:id="rId1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hyphenationZone w:val="425"/>
  <w:drawingGridHorizontalSpacing w:val="13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1824C35F-28D8-44E7-A301-A5A33BEB5BEA}"/>
    <w:docVar w:name="dgnword-eventsink" w:val="1853199949216"/>
    <w:docVar w:name="IsNewDoc" w:val="No"/>
    <w:docVar w:name="sPageSize" w:val="9"/>
    <w:docVar w:name="sScope" w:val="4"/>
  </w:docVars>
  <w:rsids>
    <w:rsidRoot w:val="00845F91"/>
    <w:rsid w:val="000021DC"/>
    <w:rsid w:val="00006A4C"/>
    <w:rsid w:val="00006C2C"/>
    <w:rsid w:val="000120F4"/>
    <w:rsid w:val="00014AF9"/>
    <w:rsid w:val="00014CA2"/>
    <w:rsid w:val="000167B2"/>
    <w:rsid w:val="000301E7"/>
    <w:rsid w:val="00032D0D"/>
    <w:rsid w:val="00053F04"/>
    <w:rsid w:val="00063E84"/>
    <w:rsid w:val="000670D5"/>
    <w:rsid w:val="00067215"/>
    <w:rsid w:val="00071324"/>
    <w:rsid w:val="00071B35"/>
    <w:rsid w:val="00071BA1"/>
    <w:rsid w:val="00074861"/>
    <w:rsid w:val="00084E11"/>
    <w:rsid w:val="00087438"/>
    <w:rsid w:val="00090E46"/>
    <w:rsid w:val="00091368"/>
    <w:rsid w:val="00095FE7"/>
    <w:rsid w:val="000A231F"/>
    <w:rsid w:val="000A43DD"/>
    <w:rsid w:val="000A5DF1"/>
    <w:rsid w:val="000A6DEA"/>
    <w:rsid w:val="000A74D4"/>
    <w:rsid w:val="000C035E"/>
    <w:rsid w:val="000C2F01"/>
    <w:rsid w:val="000D4887"/>
    <w:rsid w:val="000D5B19"/>
    <w:rsid w:val="000F1A0E"/>
    <w:rsid w:val="000F23F5"/>
    <w:rsid w:val="000F788B"/>
    <w:rsid w:val="000F7A12"/>
    <w:rsid w:val="00112919"/>
    <w:rsid w:val="001260B2"/>
    <w:rsid w:val="00126D52"/>
    <w:rsid w:val="00136477"/>
    <w:rsid w:val="00137F1C"/>
    <w:rsid w:val="00141E33"/>
    <w:rsid w:val="00143655"/>
    <w:rsid w:val="001648C2"/>
    <w:rsid w:val="00174012"/>
    <w:rsid w:val="001741EF"/>
    <w:rsid w:val="001762E0"/>
    <w:rsid w:val="0017690C"/>
    <w:rsid w:val="0018018B"/>
    <w:rsid w:val="00181D01"/>
    <w:rsid w:val="001833DC"/>
    <w:rsid w:val="00184081"/>
    <w:rsid w:val="00186FC8"/>
    <w:rsid w:val="0019624A"/>
    <w:rsid w:val="001A50F6"/>
    <w:rsid w:val="001A5488"/>
    <w:rsid w:val="001A6A38"/>
    <w:rsid w:val="001B4BEC"/>
    <w:rsid w:val="001B7D40"/>
    <w:rsid w:val="001C08F6"/>
    <w:rsid w:val="001C41FB"/>
    <w:rsid w:val="001C4924"/>
    <w:rsid w:val="001C6073"/>
    <w:rsid w:val="001C6371"/>
    <w:rsid w:val="001D048E"/>
    <w:rsid w:val="001D7F13"/>
    <w:rsid w:val="001E416F"/>
    <w:rsid w:val="001F3E4A"/>
    <w:rsid w:val="001F4063"/>
    <w:rsid w:val="0020522A"/>
    <w:rsid w:val="002056BC"/>
    <w:rsid w:val="00210F49"/>
    <w:rsid w:val="00215E31"/>
    <w:rsid w:val="00216A8D"/>
    <w:rsid w:val="00225172"/>
    <w:rsid w:val="00236D81"/>
    <w:rsid w:val="0024285A"/>
    <w:rsid w:val="00243226"/>
    <w:rsid w:val="00245070"/>
    <w:rsid w:val="00250764"/>
    <w:rsid w:val="0025554C"/>
    <w:rsid w:val="00255FA2"/>
    <w:rsid w:val="002574EC"/>
    <w:rsid w:val="002622F6"/>
    <w:rsid w:val="002643FE"/>
    <w:rsid w:val="00271BB4"/>
    <w:rsid w:val="00272472"/>
    <w:rsid w:val="00272AD9"/>
    <w:rsid w:val="002776BA"/>
    <w:rsid w:val="00281D8D"/>
    <w:rsid w:val="002A090A"/>
    <w:rsid w:val="002A563D"/>
    <w:rsid w:val="002B0D21"/>
    <w:rsid w:val="002B3252"/>
    <w:rsid w:val="002B500D"/>
    <w:rsid w:val="002B5BCC"/>
    <w:rsid w:val="002C6338"/>
    <w:rsid w:val="002D095D"/>
    <w:rsid w:val="002D19D0"/>
    <w:rsid w:val="002D233D"/>
    <w:rsid w:val="002D6A3E"/>
    <w:rsid w:val="002E2A9D"/>
    <w:rsid w:val="002E4282"/>
    <w:rsid w:val="002E63F7"/>
    <w:rsid w:val="002F3BD3"/>
    <w:rsid w:val="002F5974"/>
    <w:rsid w:val="00303DA8"/>
    <w:rsid w:val="003119AF"/>
    <w:rsid w:val="00312DCF"/>
    <w:rsid w:val="00313251"/>
    <w:rsid w:val="00323098"/>
    <w:rsid w:val="003250C5"/>
    <w:rsid w:val="003314CE"/>
    <w:rsid w:val="003406BC"/>
    <w:rsid w:val="00346027"/>
    <w:rsid w:val="0035100F"/>
    <w:rsid w:val="00352557"/>
    <w:rsid w:val="00373B94"/>
    <w:rsid w:val="00387D62"/>
    <w:rsid w:val="00395481"/>
    <w:rsid w:val="00396649"/>
    <w:rsid w:val="003A2BF1"/>
    <w:rsid w:val="003A4430"/>
    <w:rsid w:val="003A643C"/>
    <w:rsid w:val="003B03ED"/>
    <w:rsid w:val="003B5799"/>
    <w:rsid w:val="003C627E"/>
    <w:rsid w:val="003C6BB9"/>
    <w:rsid w:val="003D2ED7"/>
    <w:rsid w:val="003D4C2B"/>
    <w:rsid w:val="003F2788"/>
    <w:rsid w:val="003F2ACF"/>
    <w:rsid w:val="003F3E94"/>
    <w:rsid w:val="003F739D"/>
    <w:rsid w:val="004014A5"/>
    <w:rsid w:val="004114F8"/>
    <w:rsid w:val="0041244A"/>
    <w:rsid w:val="00417477"/>
    <w:rsid w:val="00421062"/>
    <w:rsid w:val="0044184B"/>
    <w:rsid w:val="00456027"/>
    <w:rsid w:val="00461B4C"/>
    <w:rsid w:val="00461B78"/>
    <w:rsid w:val="0046239B"/>
    <w:rsid w:val="00467DCC"/>
    <w:rsid w:val="004738DD"/>
    <w:rsid w:val="0048458E"/>
    <w:rsid w:val="00486A28"/>
    <w:rsid w:val="00486F49"/>
    <w:rsid w:val="00494AD9"/>
    <w:rsid w:val="004955D9"/>
    <w:rsid w:val="00497821"/>
    <w:rsid w:val="004A1036"/>
    <w:rsid w:val="004A4401"/>
    <w:rsid w:val="004B43CA"/>
    <w:rsid w:val="004B78FB"/>
    <w:rsid w:val="004C398B"/>
    <w:rsid w:val="004C64D6"/>
    <w:rsid w:val="004C6E04"/>
    <w:rsid w:val="004D0ADE"/>
    <w:rsid w:val="004D2185"/>
    <w:rsid w:val="004D79EA"/>
    <w:rsid w:val="004E0F71"/>
    <w:rsid w:val="004E6BFE"/>
    <w:rsid w:val="004F1F57"/>
    <w:rsid w:val="00503866"/>
    <w:rsid w:val="0050396F"/>
    <w:rsid w:val="0050432E"/>
    <w:rsid w:val="00506FC4"/>
    <w:rsid w:val="00510159"/>
    <w:rsid w:val="005105AA"/>
    <w:rsid w:val="00514E72"/>
    <w:rsid w:val="00520440"/>
    <w:rsid w:val="00520C55"/>
    <w:rsid w:val="00524F0B"/>
    <w:rsid w:val="005309BC"/>
    <w:rsid w:val="005321BB"/>
    <w:rsid w:val="00540A96"/>
    <w:rsid w:val="00543CAB"/>
    <w:rsid w:val="00545ECD"/>
    <w:rsid w:val="0055357B"/>
    <w:rsid w:val="00554C8E"/>
    <w:rsid w:val="00557089"/>
    <w:rsid w:val="00571D91"/>
    <w:rsid w:val="005830A6"/>
    <w:rsid w:val="005839C8"/>
    <w:rsid w:val="00593275"/>
    <w:rsid w:val="0059776F"/>
    <w:rsid w:val="005A590D"/>
    <w:rsid w:val="005B4F3D"/>
    <w:rsid w:val="005B70EE"/>
    <w:rsid w:val="005C01E7"/>
    <w:rsid w:val="005C78F6"/>
    <w:rsid w:val="005D0293"/>
    <w:rsid w:val="005E3A42"/>
    <w:rsid w:val="005F2298"/>
    <w:rsid w:val="005F47C7"/>
    <w:rsid w:val="0061493D"/>
    <w:rsid w:val="006156D0"/>
    <w:rsid w:val="00616C7A"/>
    <w:rsid w:val="00620F87"/>
    <w:rsid w:val="006250E5"/>
    <w:rsid w:val="0063539A"/>
    <w:rsid w:val="006437A2"/>
    <w:rsid w:val="00654541"/>
    <w:rsid w:val="006642E3"/>
    <w:rsid w:val="006642EB"/>
    <w:rsid w:val="00665073"/>
    <w:rsid w:val="00667DDB"/>
    <w:rsid w:val="00675E0A"/>
    <w:rsid w:val="00675EE4"/>
    <w:rsid w:val="006804C8"/>
    <w:rsid w:val="00687E3B"/>
    <w:rsid w:val="006A0945"/>
    <w:rsid w:val="006A7F0A"/>
    <w:rsid w:val="006B038E"/>
    <w:rsid w:val="006B0DED"/>
    <w:rsid w:val="006B2911"/>
    <w:rsid w:val="006B43F5"/>
    <w:rsid w:val="006D40E0"/>
    <w:rsid w:val="006D6039"/>
    <w:rsid w:val="006D67DC"/>
    <w:rsid w:val="006D6DED"/>
    <w:rsid w:val="006E0019"/>
    <w:rsid w:val="006E2FD9"/>
    <w:rsid w:val="006E3437"/>
    <w:rsid w:val="006E532C"/>
    <w:rsid w:val="006F29E7"/>
    <w:rsid w:val="006F6C08"/>
    <w:rsid w:val="006F787B"/>
    <w:rsid w:val="007002C0"/>
    <w:rsid w:val="00704A06"/>
    <w:rsid w:val="007055A0"/>
    <w:rsid w:val="0070634C"/>
    <w:rsid w:val="00712E48"/>
    <w:rsid w:val="007178C0"/>
    <w:rsid w:val="00720047"/>
    <w:rsid w:val="007261DF"/>
    <w:rsid w:val="00730225"/>
    <w:rsid w:val="00734F8D"/>
    <w:rsid w:val="0074027F"/>
    <w:rsid w:val="00740CBA"/>
    <w:rsid w:val="00740CCA"/>
    <w:rsid w:val="00743C0A"/>
    <w:rsid w:val="00751F21"/>
    <w:rsid w:val="00753749"/>
    <w:rsid w:val="0075426C"/>
    <w:rsid w:val="007628D3"/>
    <w:rsid w:val="00762DA9"/>
    <w:rsid w:val="00774729"/>
    <w:rsid w:val="007766AF"/>
    <w:rsid w:val="007772CE"/>
    <w:rsid w:val="00781DDB"/>
    <w:rsid w:val="007904D6"/>
    <w:rsid w:val="00794214"/>
    <w:rsid w:val="0079463D"/>
    <w:rsid w:val="007962F2"/>
    <w:rsid w:val="00797D3C"/>
    <w:rsid w:val="007A5771"/>
    <w:rsid w:val="007B004A"/>
    <w:rsid w:val="007B25DD"/>
    <w:rsid w:val="007B4F2A"/>
    <w:rsid w:val="007C51C4"/>
    <w:rsid w:val="007C572F"/>
    <w:rsid w:val="007D39AE"/>
    <w:rsid w:val="007D4AA0"/>
    <w:rsid w:val="007F0CC8"/>
    <w:rsid w:val="008005B4"/>
    <w:rsid w:val="00803905"/>
    <w:rsid w:val="00804326"/>
    <w:rsid w:val="00806A4E"/>
    <w:rsid w:val="00811DB0"/>
    <w:rsid w:val="00815200"/>
    <w:rsid w:val="00816AF9"/>
    <w:rsid w:val="00817BA5"/>
    <w:rsid w:val="00832FF8"/>
    <w:rsid w:val="00845F91"/>
    <w:rsid w:val="00850D87"/>
    <w:rsid w:val="0085244C"/>
    <w:rsid w:val="00852BF1"/>
    <w:rsid w:val="008541FE"/>
    <w:rsid w:val="008622C4"/>
    <w:rsid w:val="00871045"/>
    <w:rsid w:val="00877D07"/>
    <w:rsid w:val="00884408"/>
    <w:rsid w:val="00886479"/>
    <w:rsid w:val="0088666F"/>
    <w:rsid w:val="00886FF3"/>
    <w:rsid w:val="00892DFE"/>
    <w:rsid w:val="00896EBB"/>
    <w:rsid w:val="008A0ECD"/>
    <w:rsid w:val="008A3CE8"/>
    <w:rsid w:val="008B0551"/>
    <w:rsid w:val="008B207D"/>
    <w:rsid w:val="008B3BC6"/>
    <w:rsid w:val="008B5F51"/>
    <w:rsid w:val="008D0FDB"/>
    <w:rsid w:val="008D4A52"/>
    <w:rsid w:val="008D511A"/>
    <w:rsid w:val="008E071B"/>
    <w:rsid w:val="008E3C59"/>
    <w:rsid w:val="008E457C"/>
    <w:rsid w:val="008E4C70"/>
    <w:rsid w:val="008E5B0E"/>
    <w:rsid w:val="008E738A"/>
    <w:rsid w:val="008F0688"/>
    <w:rsid w:val="008F5E28"/>
    <w:rsid w:val="008F6631"/>
    <w:rsid w:val="008F7DA7"/>
    <w:rsid w:val="0090592B"/>
    <w:rsid w:val="00914389"/>
    <w:rsid w:val="00923D87"/>
    <w:rsid w:val="009251D0"/>
    <w:rsid w:val="00931C36"/>
    <w:rsid w:val="00931D06"/>
    <w:rsid w:val="00932084"/>
    <w:rsid w:val="00932B9B"/>
    <w:rsid w:val="00934F9A"/>
    <w:rsid w:val="009373D8"/>
    <w:rsid w:val="0094298B"/>
    <w:rsid w:val="0094380C"/>
    <w:rsid w:val="009538ED"/>
    <w:rsid w:val="00954133"/>
    <w:rsid w:val="00965050"/>
    <w:rsid w:val="009665AC"/>
    <w:rsid w:val="009719C1"/>
    <w:rsid w:val="009720ED"/>
    <w:rsid w:val="0097211C"/>
    <w:rsid w:val="00973050"/>
    <w:rsid w:val="00973F83"/>
    <w:rsid w:val="009830DE"/>
    <w:rsid w:val="00994F38"/>
    <w:rsid w:val="009A1435"/>
    <w:rsid w:val="009A3925"/>
    <w:rsid w:val="009B5BC0"/>
    <w:rsid w:val="009C03FA"/>
    <w:rsid w:val="009C0B0C"/>
    <w:rsid w:val="009C4D90"/>
    <w:rsid w:val="009C606D"/>
    <w:rsid w:val="009D1809"/>
    <w:rsid w:val="009D3DCC"/>
    <w:rsid w:val="009D51E0"/>
    <w:rsid w:val="009D5ABD"/>
    <w:rsid w:val="009D70F0"/>
    <w:rsid w:val="009D7606"/>
    <w:rsid w:val="009E3C82"/>
    <w:rsid w:val="009E599E"/>
    <w:rsid w:val="009F0DE3"/>
    <w:rsid w:val="009F1688"/>
    <w:rsid w:val="009F4418"/>
    <w:rsid w:val="00A01379"/>
    <w:rsid w:val="00A0533D"/>
    <w:rsid w:val="00A0782A"/>
    <w:rsid w:val="00A117E7"/>
    <w:rsid w:val="00A11DFA"/>
    <w:rsid w:val="00A148D6"/>
    <w:rsid w:val="00A17977"/>
    <w:rsid w:val="00A2381A"/>
    <w:rsid w:val="00A23A4D"/>
    <w:rsid w:val="00A23D9D"/>
    <w:rsid w:val="00A243D2"/>
    <w:rsid w:val="00A2646E"/>
    <w:rsid w:val="00A30A5D"/>
    <w:rsid w:val="00A32C5F"/>
    <w:rsid w:val="00A3706C"/>
    <w:rsid w:val="00A44FEC"/>
    <w:rsid w:val="00A511EF"/>
    <w:rsid w:val="00A54B06"/>
    <w:rsid w:val="00A625DC"/>
    <w:rsid w:val="00A67582"/>
    <w:rsid w:val="00A77173"/>
    <w:rsid w:val="00A83D35"/>
    <w:rsid w:val="00A84998"/>
    <w:rsid w:val="00AA40AB"/>
    <w:rsid w:val="00AA5341"/>
    <w:rsid w:val="00AA5E4B"/>
    <w:rsid w:val="00AB58F5"/>
    <w:rsid w:val="00AB6C09"/>
    <w:rsid w:val="00AC6625"/>
    <w:rsid w:val="00AD42F2"/>
    <w:rsid w:val="00AE4D79"/>
    <w:rsid w:val="00AE5D0A"/>
    <w:rsid w:val="00B01EFB"/>
    <w:rsid w:val="00B053A8"/>
    <w:rsid w:val="00B071E0"/>
    <w:rsid w:val="00B127FA"/>
    <w:rsid w:val="00B2001B"/>
    <w:rsid w:val="00B22887"/>
    <w:rsid w:val="00B23E24"/>
    <w:rsid w:val="00B2491A"/>
    <w:rsid w:val="00B26306"/>
    <w:rsid w:val="00B26517"/>
    <w:rsid w:val="00B314C0"/>
    <w:rsid w:val="00B340B4"/>
    <w:rsid w:val="00B34691"/>
    <w:rsid w:val="00B40536"/>
    <w:rsid w:val="00B416F1"/>
    <w:rsid w:val="00B47D63"/>
    <w:rsid w:val="00B52F27"/>
    <w:rsid w:val="00B56B3B"/>
    <w:rsid w:val="00B6636C"/>
    <w:rsid w:val="00B73426"/>
    <w:rsid w:val="00B76894"/>
    <w:rsid w:val="00B81A69"/>
    <w:rsid w:val="00B83F27"/>
    <w:rsid w:val="00B91FC9"/>
    <w:rsid w:val="00B9209E"/>
    <w:rsid w:val="00B95759"/>
    <w:rsid w:val="00BA1F87"/>
    <w:rsid w:val="00BB10A4"/>
    <w:rsid w:val="00BB280C"/>
    <w:rsid w:val="00BB2BE0"/>
    <w:rsid w:val="00BB2E41"/>
    <w:rsid w:val="00BB5ECB"/>
    <w:rsid w:val="00BC0527"/>
    <w:rsid w:val="00BC0BBB"/>
    <w:rsid w:val="00BC459E"/>
    <w:rsid w:val="00BD34BF"/>
    <w:rsid w:val="00BE0235"/>
    <w:rsid w:val="00BE4E7A"/>
    <w:rsid w:val="00BE5B4A"/>
    <w:rsid w:val="00BF3750"/>
    <w:rsid w:val="00C067C8"/>
    <w:rsid w:val="00C07696"/>
    <w:rsid w:val="00C11CBD"/>
    <w:rsid w:val="00C14E2E"/>
    <w:rsid w:val="00C1524C"/>
    <w:rsid w:val="00C171FC"/>
    <w:rsid w:val="00C17C46"/>
    <w:rsid w:val="00C22A4E"/>
    <w:rsid w:val="00C3488B"/>
    <w:rsid w:val="00C364AE"/>
    <w:rsid w:val="00C36E2E"/>
    <w:rsid w:val="00C377DE"/>
    <w:rsid w:val="00C426C2"/>
    <w:rsid w:val="00C44399"/>
    <w:rsid w:val="00C457D1"/>
    <w:rsid w:val="00C45E63"/>
    <w:rsid w:val="00C4767E"/>
    <w:rsid w:val="00C53A02"/>
    <w:rsid w:val="00C67D6D"/>
    <w:rsid w:val="00C716A4"/>
    <w:rsid w:val="00C7198C"/>
    <w:rsid w:val="00C71FA0"/>
    <w:rsid w:val="00C741F7"/>
    <w:rsid w:val="00C74A55"/>
    <w:rsid w:val="00C8090F"/>
    <w:rsid w:val="00C825E9"/>
    <w:rsid w:val="00C82769"/>
    <w:rsid w:val="00CA7A50"/>
    <w:rsid w:val="00CB0F91"/>
    <w:rsid w:val="00CB5175"/>
    <w:rsid w:val="00CC01F9"/>
    <w:rsid w:val="00CC3B2C"/>
    <w:rsid w:val="00CC63EC"/>
    <w:rsid w:val="00CD6780"/>
    <w:rsid w:val="00CE00C7"/>
    <w:rsid w:val="00CE2930"/>
    <w:rsid w:val="00CF20FB"/>
    <w:rsid w:val="00D0057B"/>
    <w:rsid w:val="00D03B03"/>
    <w:rsid w:val="00D050F4"/>
    <w:rsid w:val="00D10E79"/>
    <w:rsid w:val="00D12942"/>
    <w:rsid w:val="00D2043D"/>
    <w:rsid w:val="00D23C16"/>
    <w:rsid w:val="00D30ABF"/>
    <w:rsid w:val="00D31CA6"/>
    <w:rsid w:val="00D43DE4"/>
    <w:rsid w:val="00D51F64"/>
    <w:rsid w:val="00D51FBF"/>
    <w:rsid w:val="00D51FD4"/>
    <w:rsid w:val="00D54BAA"/>
    <w:rsid w:val="00D608E6"/>
    <w:rsid w:val="00D61221"/>
    <w:rsid w:val="00D6222A"/>
    <w:rsid w:val="00D71A12"/>
    <w:rsid w:val="00D7593E"/>
    <w:rsid w:val="00D8599D"/>
    <w:rsid w:val="00D9410F"/>
    <w:rsid w:val="00D9522C"/>
    <w:rsid w:val="00D95B29"/>
    <w:rsid w:val="00DA0981"/>
    <w:rsid w:val="00DA36FD"/>
    <w:rsid w:val="00DA4832"/>
    <w:rsid w:val="00DA6EEC"/>
    <w:rsid w:val="00DC251A"/>
    <w:rsid w:val="00DD0F45"/>
    <w:rsid w:val="00DD10DD"/>
    <w:rsid w:val="00DD2AA1"/>
    <w:rsid w:val="00DE1697"/>
    <w:rsid w:val="00DF4CFC"/>
    <w:rsid w:val="00DF6013"/>
    <w:rsid w:val="00E05EEB"/>
    <w:rsid w:val="00E13385"/>
    <w:rsid w:val="00E13A07"/>
    <w:rsid w:val="00E21632"/>
    <w:rsid w:val="00E26803"/>
    <w:rsid w:val="00E30381"/>
    <w:rsid w:val="00E410ED"/>
    <w:rsid w:val="00E43457"/>
    <w:rsid w:val="00E474CE"/>
    <w:rsid w:val="00E55EC0"/>
    <w:rsid w:val="00E66A49"/>
    <w:rsid w:val="00E7087C"/>
    <w:rsid w:val="00E72415"/>
    <w:rsid w:val="00E7302D"/>
    <w:rsid w:val="00E84CC9"/>
    <w:rsid w:val="00E87C9A"/>
    <w:rsid w:val="00E91C9C"/>
    <w:rsid w:val="00E92CDB"/>
    <w:rsid w:val="00E95531"/>
    <w:rsid w:val="00EA2DC5"/>
    <w:rsid w:val="00EA36C7"/>
    <w:rsid w:val="00EA4073"/>
    <w:rsid w:val="00EA55FC"/>
    <w:rsid w:val="00ED308E"/>
    <w:rsid w:val="00ED5DC7"/>
    <w:rsid w:val="00EE0448"/>
    <w:rsid w:val="00EE4E57"/>
    <w:rsid w:val="00EE76B0"/>
    <w:rsid w:val="00EF202F"/>
    <w:rsid w:val="00EF45EA"/>
    <w:rsid w:val="00EF4916"/>
    <w:rsid w:val="00EF5C4E"/>
    <w:rsid w:val="00F00406"/>
    <w:rsid w:val="00F05239"/>
    <w:rsid w:val="00F0700D"/>
    <w:rsid w:val="00F1339D"/>
    <w:rsid w:val="00F1425C"/>
    <w:rsid w:val="00F21C3C"/>
    <w:rsid w:val="00F3169D"/>
    <w:rsid w:val="00F34176"/>
    <w:rsid w:val="00F379A7"/>
    <w:rsid w:val="00F424E0"/>
    <w:rsid w:val="00F47C00"/>
    <w:rsid w:val="00F52199"/>
    <w:rsid w:val="00F555B8"/>
    <w:rsid w:val="00F55D19"/>
    <w:rsid w:val="00F55DFE"/>
    <w:rsid w:val="00F57F42"/>
    <w:rsid w:val="00F61E79"/>
    <w:rsid w:val="00F620D4"/>
    <w:rsid w:val="00F624CD"/>
    <w:rsid w:val="00F6675C"/>
    <w:rsid w:val="00F66CD4"/>
    <w:rsid w:val="00F670EC"/>
    <w:rsid w:val="00F6786D"/>
    <w:rsid w:val="00F72EBB"/>
    <w:rsid w:val="00F749FE"/>
    <w:rsid w:val="00F866D0"/>
    <w:rsid w:val="00F90C92"/>
    <w:rsid w:val="00F92147"/>
    <w:rsid w:val="00F935C6"/>
    <w:rsid w:val="00FA04FE"/>
    <w:rsid w:val="00FA1ED4"/>
    <w:rsid w:val="00FA311A"/>
    <w:rsid w:val="00FA6393"/>
    <w:rsid w:val="00FB6DC4"/>
    <w:rsid w:val="00FC1F10"/>
    <w:rsid w:val="00FC420E"/>
    <w:rsid w:val="00FC5CAF"/>
    <w:rsid w:val="00FE430D"/>
    <w:rsid w:val="00FE59EB"/>
    <w:rsid w:val="00FE5F4B"/>
    <w:rsid w:val="00FE70F4"/>
    <w:rsid w:val="00FE7CF5"/>
    <w:rsid w:val="00FF0C59"/>
    <w:rsid w:val="00FF3703"/>
    <w:rsid w:val="02045CCA"/>
    <w:rsid w:val="31146D25"/>
    <w:rsid w:val="38C8FA98"/>
    <w:rsid w:val="421C2D24"/>
    <w:rsid w:val="48B91B46"/>
    <w:rsid w:val="51E69063"/>
    <w:rsid w:val="5622F47C"/>
    <w:rsid w:val="626415A9"/>
    <w:rsid w:val="64F2E6AF"/>
    <w:rsid w:val="69DE82A2"/>
    <w:rsid w:val="776BD1AE"/>
    <w:rsid w:val="7A6EED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26EECB"/>
  <w15:docId w15:val="{A1B573ED-4935-4C1F-93C9-1F34A3D1B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3" w:uiPriority="9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845F91"/>
    <w:pPr>
      <w:spacing w:after="160" w:line="259" w:lineRule="auto"/>
    </w:pPr>
    <w:rPr>
      <w:rFonts w:ascii="Lato" w:eastAsiaTheme="minorHAnsi" w:hAnsi="Lato" w:cstheme="minorBidi"/>
      <w:kern w:val="2"/>
      <w:sz w:val="22"/>
      <w:szCs w:val="22"/>
      <w:lang w:val="de-DE"/>
      <w14:ligatures w14:val="standardContextual"/>
    </w:rPr>
  </w:style>
  <w:style w:type="paragraph" w:styleId="berschrift1">
    <w:name w:val="heading 1"/>
    <w:basedOn w:val="32chaptertitle"/>
    <w:next w:val="Standard"/>
    <w:rsid w:val="00A148D6"/>
    <w:pPr>
      <w:outlineLvl w:val="0"/>
    </w:pPr>
  </w:style>
  <w:style w:type="paragraph" w:styleId="berschrift2">
    <w:name w:val="heading 2"/>
    <w:basedOn w:val="20major"/>
    <w:next w:val="Standard"/>
    <w:rsid w:val="00A148D6"/>
    <w:pPr>
      <w:outlineLvl w:val="1"/>
    </w:pPr>
  </w:style>
  <w:style w:type="paragraph" w:styleId="berschrift3">
    <w:name w:val="heading 3"/>
    <w:basedOn w:val="21minor"/>
    <w:next w:val="Standard"/>
    <w:link w:val="berschrift3Zchn"/>
    <w:uiPriority w:val="9"/>
    <w:qFormat/>
    <w:rsid w:val="00A148D6"/>
    <w:pPr>
      <w:outlineLvl w:val="2"/>
    </w:p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C171FC"/>
    <w:pPr>
      <w:keepNext/>
      <w:spacing w:before="240" w:after="60"/>
      <w:outlineLvl w:val="3"/>
    </w:pPr>
    <w:rPr>
      <w:rFonts w:asciiTheme="minorHAnsi" w:eastAsiaTheme="minorEastAsia" w:hAnsiTheme="minorHAnsi"/>
      <w:b/>
      <w:bCs/>
      <w:sz w:val="28"/>
      <w:szCs w:val="28"/>
    </w:rPr>
  </w:style>
  <w:style w:type="paragraph" w:styleId="berschrift5">
    <w:name w:val="heading 5"/>
    <w:basedOn w:val="Standard"/>
    <w:next w:val="Standard"/>
    <w:link w:val="berschrift5Zchn"/>
    <w:semiHidden/>
    <w:unhideWhenUsed/>
    <w:rsid w:val="00C171FC"/>
    <w:pPr>
      <w:spacing w:before="240" w:after="60"/>
      <w:outlineLvl w:val="4"/>
    </w:pPr>
    <w:rPr>
      <w:rFonts w:asciiTheme="minorHAnsi" w:eastAsiaTheme="minorEastAsia" w:hAnsiTheme="minorHAnsi"/>
      <w:b/>
      <w:bCs/>
      <w:i/>
      <w:iCs/>
      <w:szCs w:val="26"/>
    </w:rPr>
  </w:style>
  <w:style w:type="paragraph" w:styleId="berschrift6">
    <w:name w:val="heading 6"/>
    <w:basedOn w:val="Standard"/>
    <w:next w:val="Standard"/>
    <w:link w:val="berschrift6Zchn"/>
    <w:semiHidden/>
    <w:unhideWhenUsed/>
    <w:rsid w:val="00C171FC"/>
    <w:pPr>
      <w:spacing w:before="240" w:after="60"/>
      <w:outlineLvl w:val="5"/>
    </w:pPr>
    <w:rPr>
      <w:rFonts w:asciiTheme="minorHAnsi" w:eastAsiaTheme="minorEastAsia" w:hAnsiTheme="minorHAnsi"/>
      <w:b/>
      <w:bCs/>
    </w:rPr>
  </w:style>
  <w:style w:type="paragraph" w:styleId="berschrift7">
    <w:name w:val="heading 7"/>
    <w:basedOn w:val="Standard"/>
    <w:next w:val="Standard"/>
    <w:link w:val="berschrift7Zchn"/>
    <w:semiHidden/>
    <w:unhideWhenUsed/>
    <w:rsid w:val="00C171FC"/>
    <w:pPr>
      <w:spacing w:before="240" w:after="60"/>
      <w:outlineLvl w:val="6"/>
    </w:pPr>
    <w:rPr>
      <w:rFonts w:asciiTheme="minorHAnsi" w:eastAsiaTheme="minorEastAsia" w:hAnsiTheme="minorHAnsi"/>
      <w:sz w:val="24"/>
      <w:szCs w:val="24"/>
    </w:rPr>
  </w:style>
  <w:style w:type="paragraph" w:styleId="berschrift8">
    <w:name w:val="heading 8"/>
    <w:basedOn w:val="Standard"/>
    <w:next w:val="Standard"/>
    <w:link w:val="berschrift8Zchn"/>
    <w:semiHidden/>
    <w:unhideWhenUsed/>
    <w:rsid w:val="00C171FC"/>
    <w:pPr>
      <w:spacing w:before="240" w:after="60"/>
      <w:outlineLvl w:val="7"/>
    </w:pPr>
    <w:rPr>
      <w:rFonts w:asciiTheme="minorHAnsi" w:eastAsiaTheme="minorEastAsia" w:hAnsiTheme="minorHAnsi"/>
      <w:i/>
      <w:iCs/>
      <w:sz w:val="24"/>
      <w:szCs w:val="24"/>
    </w:rPr>
  </w:style>
  <w:style w:type="paragraph" w:styleId="berschrift9">
    <w:name w:val="heading 9"/>
    <w:basedOn w:val="Standard"/>
    <w:next w:val="Standard"/>
    <w:link w:val="berschrift9Zchn"/>
    <w:semiHidden/>
    <w:unhideWhenUsed/>
    <w:rsid w:val="00C171FC"/>
    <w:pPr>
      <w:spacing w:before="240" w:after="60"/>
      <w:outlineLvl w:val="8"/>
    </w:pPr>
    <w:rPr>
      <w:rFonts w:asciiTheme="majorHAnsi" w:eastAsiaTheme="majorEastAsia" w:hAnsiTheme="majorHAnsi" w:cstheme="majorBid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31subtitle">
    <w:name w:val="31 subtitle"/>
    <w:basedOn w:val="Standard"/>
    <w:next w:val="Standard"/>
    <w:rsid w:val="00A148D6"/>
    <w:pPr>
      <w:spacing w:after="720"/>
      <w:ind w:right="3601"/>
    </w:pPr>
    <w:rPr>
      <w:i/>
    </w:rPr>
  </w:style>
  <w:style w:type="paragraph" w:customStyle="1" w:styleId="35contentssubject">
    <w:name w:val="35 contents subject"/>
    <w:basedOn w:val="Standard"/>
    <w:rsid w:val="00A148D6"/>
    <w:pPr>
      <w:tabs>
        <w:tab w:val="left" w:pos="720"/>
        <w:tab w:val="right" w:pos="8640"/>
      </w:tabs>
      <w:ind w:left="360"/>
    </w:pPr>
  </w:style>
  <w:style w:type="paragraph" w:customStyle="1" w:styleId="40address">
    <w:name w:val="40 address"/>
    <w:basedOn w:val="Standard"/>
    <w:uiPriority w:val="99"/>
    <w:rsid w:val="00A148D6"/>
  </w:style>
  <w:style w:type="paragraph" w:customStyle="1" w:styleId="39restrictivenote">
    <w:name w:val="39 restrictive note"/>
    <w:basedOn w:val="Standard"/>
    <w:next w:val="40address"/>
    <w:rsid w:val="00A148D6"/>
    <w:rPr>
      <w:i/>
    </w:rPr>
  </w:style>
  <w:style w:type="paragraph" w:customStyle="1" w:styleId="86exhmeasure">
    <w:name w:val="86 exh measure"/>
    <w:basedOn w:val="60exhnormal"/>
    <w:next w:val="60exhnormal"/>
    <w:rsid w:val="00A148D6"/>
    <w:pPr>
      <w:spacing w:before="100"/>
    </w:pPr>
  </w:style>
  <w:style w:type="paragraph" w:customStyle="1" w:styleId="84exhsubtitle">
    <w:name w:val="84 exh subtitle"/>
    <w:basedOn w:val="60exhnormal"/>
    <w:next w:val="86exhmeasure"/>
    <w:rsid w:val="00A148D6"/>
    <w:pPr>
      <w:spacing w:before="100"/>
    </w:pPr>
    <w:rPr>
      <w:b/>
    </w:rPr>
  </w:style>
  <w:style w:type="paragraph" w:customStyle="1" w:styleId="01parapoint">
    <w:name w:val="01 parapoint"/>
    <w:basedOn w:val="Standard"/>
    <w:next w:val="Standard"/>
    <w:rsid w:val="00A148D6"/>
    <w:pPr>
      <w:numPr>
        <w:numId w:val="16"/>
      </w:numPr>
      <w:tabs>
        <w:tab w:val="clear" w:pos="1051"/>
      </w:tabs>
      <w:outlineLvl w:val="5"/>
    </w:pPr>
  </w:style>
  <w:style w:type="paragraph" w:customStyle="1" w:styleId="02bullet">
    <w:name w:val="02 bullet"/>
    <w:basedOn w:val="Standard"/>
    <w:next w:val="Standard"/>
    <w:rsid w:val="00A148D6"/>
    <w:pPr>
      <w:numPr>
        <w:numId w:val="12"/>
      </w:numPr>
      <w:tabs>
        <w:tab w:val="clear" w:pos="1339"/>
      </w:tabs>
      <w:outlineLvl w:val="6"/>
    </w:pPr>
  </w:style>
  <w:style w:type="paragraph" w:customStyle="1" w:styleId="03dash">
    <w:name w:val="03 dash"/>
    <w:basedOn w:val="Standard"/>
    <w:next w:val="Standard"/>
    <w:rsid w:val="00A148D6"/>
    <w:pPr>
      <w:numPr>
        <w:numId w:val="13"/>
      </w:numPr>
      <w:tabs>
        <w:tab w:val="clear" w:pos="1656"/>
        <w:tab w:val="left" w:pos="1627"/>
      </w:tabs>
      <w:outlineLvl w:val="7"/>
    </w:pPr>
  </w:style>
  <w:style w:type="paragraph" w:customStyle="1" w:styleId="04dot">
    <w:name w:val="04 dot"/>
    <w:basedOn w:val="Standard"/>
    <w:next w:val="Standard"/>
    <w:rsid w:val="00A148D6"/>
    <w:pPr>
      <w:numPr>
        <w:numId w:val="7"/>
      </w:numPr>
      <w:tabs>
        <w:tab w:val="clear" w:pos="1973"/>
      </w:tabs>
      <w:outlineLvl w:val="8"/>
    </w:pPr>
  </w:style>
  <w:style w:type="paragraph" w:customStyle="1" w:styleId="05number1">
    <w:name w:val="05 number/1"/>
    <w:basedOn w:val="Standard"/>
    <w:next w:val="Standard"/>
    <w:uiPriority w:val="7"/>
    <w:qFormat/>
    <w:rsid w:val="00A148D6"/>
    <w:pPr>
      <w:ind w:left="981" w:hanging="289"/>
      <w:outlineLvl w:val="5"/>
    </w:pPr>
  </w:style>
  <w:style w:type="paragraph" w:customStyle="1" w:styleId="06letter2">
    <w:name w:val="06 letter/2"/>
    <w:basedOn w:val="Standard"/>
    <w:next w:val="Standard"/>
    <w:uiPriority w:val="8"/>
    <w:qFormat/>
    <w:rsid w:val="00A148D6"/>
    <w:pPr>
      <w:ind w:left="1299" w:hanging="318"/>
      <w:outlineLvl w:val="6"/>
    </w:pPr>
  </w:style>
  <w:style w:type="paragraph" w:customStyle="1" w:styleId="07number3">
    <w:name w:val="07 number/3"/>
    <w:basedOn w:val="Standard"/>
    <w:next w:val="Standard"/>
    <w:uiPriority w:val="9"/>
    <w:qFormat/>
    <w:rsid w:val="00A148D6"/>
    <w:pPr>
      <w:ind w:left="1627" w:hanging="329"/>
      <w:outlineLvl w:val="7"/>
    </w:pPr>
  </w:style>
  <w:style w:type="paragraph" w:customStyle="1" w:styleId="08letter4">
    <w:name w:val="08 letter/4"/>
    <w:basedOn w:val="Standard"/>
    <w:next w:val="Standard"/>
    <w:uiPriority w:val="10"/>
    <w:qFormat/>
    <w:rsid w:val="00A148D6"/>
    <w:pPr>
      <w:ind w:left="1871" w:hanging="261"/>
      <w:outlineLvl w:val="8"/>
    </w:pPr>
  </w:style>
  <w:style w:type="paragraph" w:customStyle="1" w:styleId="09number10">
    <w:name w:val="09 number/10"/>
    <w:basedOn w:val="05number1"/>
    <w:rsid w:val="00A148D6"/>
    <w:pPr>
      <w:ind w:hanging="403"/>
    </w:pPr>
  </w:style>
  <w:style w:type="paragraph" w:customStyle="1" w:styleId="10tablenormal">
    <w:name w:val="10 table normal"/>
    <w:basedOn w:val="Standard"/>
    <w:rsid w:val="00A148D6"/>
    <w:pPr>
      <w:spacing w:before="60" w:after="60"/>
      <w:ind w:right="289"/>
    </w:pPr>
  </w:style>
  <w:style w:type="paragraph" w:customStyle="1" w:styleId="11tableparapoint">
    <w:name w:val="11 table parapoint"/>
    <w:basedOn w:val="10tablenormal"/>
    <w:next w:val="10tablenormal"/>
    <w:rsid w:val="00A148D6"/>
    <w:pPr>
      <w:numPr>
        <w:numId w:val="1"/>
      </w:numPr>
      <w:ind w:left="288" w:hanging="288"/>
    </w:pPr>
  </w:style>
  <w:style w:type="paragraph" w:customStyle="1" w:styleId="12tablebullet">
    <w:name w:val="12 table bullet"/>
    <w:basedOn w:val="10tablenormal"/>
    <w:next w:val="10tablenormal"/>
    <w:rsid w:val="00A148D6"/>
    <w:pPr>
      <w:numPr>
        <w:numId w:val="14"/>
      </w:numPr>
      <w:tabs>
        <w:tab w:val="clear" w:pos="648"/>
      </w:tabs>
    </w:pPr>
  </w:style>
  <w:style w:type="paragraph" w:customStyle="1" w:styleId="13tabledash">
    <w:name w:val="13 table dash"/>
    <w:basedOn w:val="10tablenormal"/>
    <w:next w:val="10tablenormal"/>
    <w:rsid w:val="00A148D6"/>
    <w:pPr>
      <w:numPr>
        <w:numId w:val="15"/>
      </w:numPr>
      <w:tabs>
        <w:tab w:val="clear" w:pos="965"/>
      </w:tabs>
    </w:pPr>
  </w:style>
  <w:style w:type="paragraph" w:customStyle="1" w:styleId="14tabledot">
    <w:name w:val="14 table dot"/>
    <w:basedOn w:val="10tablenormal"/>
    <w:next w:val="10tablenormal"/>
    <w:rsid w:val="00A148D6"/>
    <w:pPr>
      <w:numPr>
        <w:numId w:val="2"/>
      </w:numPr>
    </w:pPr>
  </w:style>
  <w:style w:type="paragraph" w:customStyle="1" w:styleId="15tableheading">
    <w:name w:val="15 table heading"/>
    <w:basedOn w:val="10tablenormal"/>
    <w:next w:val="10tablenormal"/>
    <w:rsid w:val="00A148D6"/>
    <w:rPr>
      <w:b/>
    </w:rPr>
  </w:style>
  <w:style w:type="paragraph" w:customStyle="1" w:styleId="16tablenumber1">
    <w:name w:val="16 table number/1"/>
    <w:basedOn w:val="10tablenormal"/>
    <w:next w:val="10tablenormal"/>
    <w:rsid w:val="00A148D6"/>
    <w:pPr>
      <w:ind w:left="288" w:hanging="288"/>
      <w:outlineLvl w:val="5"/>
    </w:pPr>
  </w:style>
  <w:style w:type="paragraph" w:customStyle="1" w:styleId="17tableletter2">
    <w:name w:val="17 table letter/2"/>
    <w:basedOn w:val="10tablenormal"/>
    <w:next w:val="10tablenormal"/>
    <w:rsid w:val="00A148D6"/>
    <w:pPr>
      <w:ind w:left="605" w:hanging="317"/>
      <w:outlineLvl w:val="6"/>
    </w:pPr>
  </w:style>
  <w:style w:type="paragraph" w:customStyle="1" w:styleId="18tablenumber3">
    <w:name w:val="18 table number/3"/>
    <w:basedOn w:val="10tablenormal"/>
    <w:next w:val="10tablenormal"/>
    <w:rsid w:val="00A148D6"/>
    <w:pPr>
      <w:ind w:left="936" w:hanging="331"/>
      <w:outlineLvl w:val="7"/>
    </w:pPr>
  </w:style>
  <w:style w:type="paragraph" w:customStyle="1" w:styleId="19tableletter4">
    <w:name w:val="19 table letter/4"/>
    <w:basedOn w:val="10tablenormal"/>
    <w:next w:val="10tablenormal"/>
    <w:rsid w:val="00A148D6"/>
    <w:pPr>
      <w:ind w:left="1267" w:hanging="331"/>
      <w:outlineLvl w:val="8"/>
    </w:pPr>
  </w:style>
  <w:style w:type="paragraph" w:customStyle="1" w:styleId="199tablenumber10">
    <w:name w:val="199 table number/10"/>
    <w:basedOn w:val="10tablenormal"/>
    <w:rsid w:val="00A148D6"/>
    <w:pPr>
      <w:tabs>
        <w:tab w:val="right" w:pos="302"/>
      </w:tabs>
      <w:ind w:left="389" w:hanging="389"/>
    </w:pPr>
  </w:style>
  <w:style w:type="paragraph" w:customStyle="1" w:styleId="20major">
    <w:name w:val="20 major"/>
    <w:basedOn w:val="Standard"/>
    <w:next w:val="Standard"/>
    <w:uiPriority w:val="1"/>
    <w:qFormat/>
    <w:rsid w:val="00A148D6"/>
    <w:pPr>
      <w:keepNext/>
      <w:tabs>
        <w:tab w:val="left" w:pos="357"/>
      </w:tabs>
      <w:spacing w:before="540" w:after="240"/>
      <w:ind w:right="360"/>
      <w:outlineLvl w:val="2"/>
    </w:pPr>
    <w:rPr>
      <w:b/>
      <w:caps/>
    </w:rPr>
  </w:style>
  <w:style w:type="paragraph" w:customStyle="1" w:styleId="21minor">
    <w:name w:val="21 minor"/>
    <w:basedOn w:val="Standard"/>
    <w:next w:val="Standard"/>
    <w:uiPriority w:val="2"/>
    <w:qFormat/>
    <w:rsid w:val="00A148D6"/>
    <w:pPr>
      <w:keepNext/>
      <w:tabs>
        <w:tab w:val="left" w:pos="357"/>
      </w:tabs>
      <w:spacing w:before="300" w:after="240"/>
      <w:ind w:right="1800"/>
      <w:outlineLvl w:val="3"/>
    </w:pPr>
    <w:rPr>
      <w:b/>
    </w:rPr>
  </w:style>
  <w:style w:type="paragraph" w:customStyle="1" w:styleId="22numberedparagraph">
    <w:name w:val="22 numbered paragraph"/>
    <w:basedOn w:val="Standard"/>
    <w:next w:val="Standard"/>
    <w:uiPriority w:val="11"/>
    <w:qFormat/>
    <w:rsid w:val="00A148D6"/>
    <w:pPr>
      <w:tabs>
        <w:tab w:val="left" w:pos="360"/>
      </w:tabs>
      <w:outlineLvl w:val="4"/>
    </w:pPr>
    <w:rPr>
      <w:b/>
    </w:rPr>
  </w:style>
  <w:style w:type="paragraph" w:customStyle="1" w:styleId="23summary3">
    <w:name w:val="23 summary 3*"/>
    <w:basedOn w:val="Standard"/>
    <w:next w:val="Standard"/>
    <w:rsid w:val="00A148D6"/>
    <w:pPr>
      <w:spacing w:before="60" w:after="480"/>
      <w:jc w:val="center"/>
    </w:pPr>
  </w:style>
  <w:style w:type="paragraph" w:customStyle="1" w:styleId="24enddateover">
    <w:name w:val="24 end date/over"/>
    <w:basedOn w:val="Standard"/>
    <w:next w:val="Standard"/>
    <w:rsid w:val="00A148D6"/>
    <w:pPr>
      <w:spacing w:before="300"/>
      <w:ind w:right="720"/>
      <w:jc w:val="right"/>
    </w:pPr>
    <w:rPr>
      <w:i/>
    </w:rPr>
  </w:style>
  <w:style w:type="paragraph" w:customStyle="1" w:styleId="25source">
    <w:name w:val="25 source"/>
    <w:basedOn w:val="Standard"/>
    <w:rsid w:val="00A148D6"/>
    <w:pPr>
      <w:tabs>
        <w:tab w:val="right" w:pos="619"/>
      </w:tabs>
      <w:spacing w:after="40"/>
      <w:ind w:left="835" w:hanging="835"/>
    </w:pPr>
    <w:rPr>
      <w:sz w:val="18"/>
    </w:rPr>
  </w:style>
  <w:style w:type="paragraph" w:customStyle="1" w:styleId="26note">
    <w:name w:val="26 note"/>
    <w:basedOn w:val="Standard"/>
    <w:rsid w:val="00A148D6"/>
    <w:pPr>
      <w:tabs>
        <w:tab w:val="right" w:pos="446"/>
      </w:tabs>
      <w:spacing w:after="40"/>
      <w:ind w:left="648" w:hanging="648"/>
    </w:pPr>
    <w:rPr>
      <w:sz w:val="18"/>
    </w:rPr>
  </w:style>
  <w:style w:type="paragraph" w:customStyle="1" w:styleId="30documenttitle">
    <w:name w:val="30 document title"/>
    <w:basedOn w:val="Standard"/>
    <w:next w:val="31subtitle"/>
    <w:rsid w:val="00A148D6"/>
    <w:pPr>
      <w:spacing w:before="720" w:after="360"/>
      <w:ind w:right="1080"/>
      <w:outlineLvl w:val="0"/>
    </w:pPr>
    <w:rPr>
      <w:sz w:val="44"/>
    </w:rPr>
  </w:style>
  <w:style w:type="paragraph" w:customStyle="1" w:styleId="32chaptertitle">
    <w:name w:val="32 chapter title"/>
    <w:basedOn w:val="Standard"/>
    <w:next w:val="Standard"/>
    <w:uiPriority w:val="12"/>
    <w:qFormat/>
    <w:rsid w:val="00A148D6"/>
    <w:pPr>
      <w:pageBreakBefore/>
      <w:spacing w:before="720" w:after="720"/>
      <w:ind w:left="547" w:right="1080" w:hanging="547"/>
      <w:outlineLvl w:val="1"/>
    </w:pPr>
    <w:rPr>
      <w:sz w:val="44"/>
    </w:rPr>
  </w:style>
  <w:style w:type="paragraph" w:customStyle="1" w:styleId="33contentschapter">
    <w:name w:val="33 contents chapter"/>
    <w:basedOn w:val="Standard"/>
    <w:next w:val="35contentssubject"/>
    <w:rsid w:val="00A148D6"/>
    <w:pPr>
      <w:tabs>
        <w:tab w:val="left" w:pos="360"/>
        <w:tab w:val="right" w:pos="8640"/>
      </w:tabs>
      <w:spacing w:after="240"/>
    </w:pPr>
    <w:rPr>
      <w:b/>
    </w:rPr>
  </w:style>
  <w:style w:type="paragraph" w:customStyle="1" w:styleId="34contentspage">
    <w:name w:val="34 contents page"/>
    <w:basedOn w:val="Standard"/>
    <w:next w:val="Standard"/>
    <w:rsid w:val="00A148D6"/>
    <w:pPr>
      <w:tabs>
        <w:tab w:val="right" w:pos="8640"/>
      </w:tabs>
      <w:jc w:val="right"/>
    </w:pPr>
    <w:rPr>
      <w:i/>
      <w:sz w:val="18"/>
    </w:rPr>
  </w:style>
  <w:style w:type="paragraph" w:customStyle="1" w:styleId="36opener">
    <w:name w:val="36 opener"/>
    <w:basedOn w:val="Standard"/>
    <w:rsid w:val="00A148D6"/>
    <w:pPr>
      <w:tabs>
        <w:tab w:val="right" w:pos="-261"/>
      </w:tabs>
      <w:spacing w:after="0"/>
      <w:ind w:hanging="2160"/>
    </w:pPr>
  </w:style>
  <w:style w:type="paragraph" w:customStyle="1" w:styleId="37memointervtitle">
    <w:name w:val="37 memo/interv title"/>
    <w:basedOn w:val="Standard"/>
    <w:next w:val="Standard"/>
    <w:rsid w:val="00A148D6"/>
    <w:pPr>
      <w:spacing w:before="720" w:after="360"/>
    </w:pPr>
    <w:rPr>
      <w:sz w:val="44"/>
    </w:rPr>
  </w:style>
  <w:style w:type="paragraph" w:customStyle="1" w:styleId="38date">
    <w:name w:val="38 date"/>
    <w:basedOn w:val="Standard"/>
    <w:next w:val="39restrictivenote"/>
    <w:rsid w:val="00A148D6"/>
    <w:pPr>
      <w:spacing w:before="1680"/>
      <w:jc w:val="right"/>
    </w:pPr>
  </w:style>
  <w:style w:type="paragraph" w:customStyle="1" w:styleId="41closing">
    <w:name w:val="41 closing"/>
    <w:basedOn w:val="Standard"/>
    <w:rsid w:val="00A148D6"/>
    <w:pPr>
      <w:spacing w:before="60"/>
      <w:ind w:left="3958"/>
    </w:pPr>
  </w:style>
  <w:style w:type="paragraph" w:customStyle="1" w:styleId="42cc">
    <w:name w:val="42 cc:"/>
    <w:basedOn w:val="Standard"/>
    <w:rsid w:val="00A148D6"/>
    <w:pPr>
      <w:ind w:left="544" w:hanging="544"/>
    </w:pPr>
  </w:style>
  <w:style w:type="paragraph" w:styleId="Kopfzeile">
    <w:name w:val="header"/>
    <w:basedOn w:val="Standard"/>
    <w:rsid w:val="00A148D6"/>
    <w:pPr>
      <w:tabs>
        <w:tab w:val="center" w:pos="4320"/>
        <w:tab w:val="right" w:pos="8640"/>
      </w:tabs>
    </w:pPr>
    <w:rPr>
      <w:i/>
    </w:rPr>
  </w:style>
  <w:style w:type="paragraph" w:customStyle="1" w:styleId="43letterheader">
    <w:name w:val="43 letter header"/>
    <w:basedOn w:val="Kopfzeile"/>
    <w:rsid w:val="00A148D6"/>
    <w:rPr>
      <w:sz w:val="20"/>
    </w:rPr>
  </w:style>
  <w:style w:type="paragraph" w:customStyle="1" w:styleId="44monarchclosing">
    <w:name w:val="44 monarch closing"/>
    <w:basedOn w:val="Standard"/>
    <w:rsid w:val="00A148D6"/>
    <w:pPr>
      <w:spacing w:before="60"/>
      <w:ind w:left="2778"/>
    </w:pPr>
  </w:style>
  <w:style w:type="paragraph" w:customStyle="1" w:styleId="45monarchheader">
    <w:name w:val="45 monarch header"/>
    <w:basedOn w:val="Standard"/>
    <w:rsid w:val="00A148D6"/>
    <w:pPr>
      <w:tabs>
        <w:tab w:val="center" w:pos="3510"/>
        <w:tab w:val="right" w:pos="7020"/>
      </w:tabs>
    </w:pPr>
    <w:rPr>
      <w:i/>
    </w:rPr>
  </w:style>
  <w:style w:type="paragraph" w:customStyle="1" w:styleId="46monarchdate">
    <w:name w:val="46 monarch date"/>
    <w:basedOn w:val="38date"/>
    <w:next w:val="39restrictivenote"/>
    <w:rsid w:val="00A148D6"/>
    <w:pPr>
      <w:jc w:val="left"/>
    </w:pPr>
  </w:style>
  <w:style w:type="paragraph" w:customStyle="1" w:styleId="50horizchaptertitle">
    <w:name w:val="50 horiz chapter title"/>
    <w:basedOn w:val="32chaptertitle"/>
    <w:next w:val="Standard"/>
    <w:rsid w:val="00A148D6"/>
    <w:pPr>
      <w:spacing w:before="0"/>
      <w:ind w:left="544" w:right="1077" w:hanging="544"/>
    </w:pPr>
  </w:style>
  <w:style w:type="paragraph" w:customStyle="1" w:styleId="51horizmajor">
    <w:name w:val="51 horiz major"/>
    <w:basedOn w:val="20major"/>
    <w:next w:val="Standard"/>
    <w:rsid w:val="00A148D6"/>
    <w:pPr>
      <w:ind w:right="357"/>
    </w:pPr>
  </w:style>
  <w:style w:type="paragraph" w:customStyle="1" w:styleId="52horizminor">
    <w:name w:val="52 horiz minor"/>
    <w:basedOn w:val="21minor"/>
    <w:next w:val="Standard"/>
    <w:rsid w:val="00A148D6"/>
    <w:pPr>
      <w:pageBreakBefore/>
      <w:spacing w:before="0"/>
      <w:ind w:right="1797"/>
    </w:pPr>
  </w:style>
  <w:style w:type="paragraph" w:customStyle="1" w:styleId="53horizpagenumber">
    <w:name w:val="53 horiz page number"/>
    <w:basedOn w:val="Standard"/>
    <w:rsid w:val="00A148D6"/>
    <w:pPr>
      <w:tabs>
        <w:tab w:val="center" w:pos="5846"/>
        <w:tab w:val="right" w:pos="11707"/>
      </w:tabs>
      <w:ind w:right="-4320"/>
    </w:pPr>
  </w:style>
  <w:style w:type="paragraph" w:customStyle="1" w:styleId="60exhnormal">
    <w:name w:val="60 exh normal"/>
    <w:basedOn w:val="Standard"/>
    <w:rsid w:val="00A148D6"/>
    <w:pPr>
      <w:spacing w:after="0"/>
    </w:pPr>
    <w:rPr>
      <w:rFonts w:ascii="Arial" w:hAnsi="Arial"/>
      <w:sz w:val="24"/>
    </w:rPr>
  </w:style>
  <w:style w:type="paragraph" w:customStyle="1" w:styleId="61exhbullet">
    <w:name w:val="61 exh bullet"/>
    <w:basedOn w:val="Standard"/>
    <w:next w:val="60exhnormal"/>
    <w:rsid w:val="00A148D6"/>
    <w:pPr>
      <w:numPr>
        <w:numId w:val="10"/>
      </w:numPr>
      <w:tabs>
        <w:tab w:val="clear" w:pos="360"/>
      </w:tabs>
      <w:spacing w:after="0"/>
    </w:pPr>
    <w:rPr>
      <w:rFonts w:ascii="Arial" w:hAnsi="Arial"/>
      <w:sz w:val="24"/>
    </w:rPr>
  </w:style>
  <w:style w:type="paragraph" w:customStyle="1" w:styleId="62exhdash">
    <w:name w:val="62 exh dash"/>
    <w:basedOn w:val="12tablebullet"/>
    <w:next w:val="60exhnormal"/>
    <w:rsid w:val="00A148D6"/>
    <w:pPr>
      <w:numPr>
        <w:numId w:val="5"/>
      </w:numPr>
      <w:tabs>
        <w:tab w:val="clear" w:pos="648"/>
        <w:tab w:val="num" w:pos="360"/>
        <w:tab w:val="left" w:pos="605"/>
      </w:tabs>
    </w:pPr>
    <w:rPr>
      <w:rFonts w:ascii="Arial" w:hAnsi="Arial"/>
      <w:sz w:val="24"/>
    </w:rPr>
  </w:style>
  <w:style w:type="paragraph" w:customStyle="1" w:styleId="63exhdot">
    <w:name w:val="63 exh dot"/>
    <w:basedOn w:val="13tabledash"/>
    <w:next w:val="60exhnormal"/>
    <w:rsid w:val="00A148D6"/>
    <w:pPr>
      <w:numPr>
        <w:numId w:val="6"/>
      </w:numPr>
      <w:tabs>
        <w:tab w:val="clear" w:pos="965"/>
        <w:tab w:val="num" w:pos="360"/>
      </w:tabs>
    </w:pPr>
    <w:rPr>
      <w:rFonts w:ascii="Arial" w:hAnsi="Arial"/>
      <w:sz w:val="24"/>
    </w:rPr>
  </w:style>
  <w:style w:type="paragraph" w:customStyle="1" w:styleId="64exhddot">
    <w:name w:val="64 exh ddot"/>
    <w:basedOn w:val="04dot"/>
    <w:next w:val="60exhnormal"/>
    <w:rsid w:val="00A148D6"/>
    <w:pPr>
      <w:numPr>
        <w:numId w:val="3"/>
      </w:numPr>
      <w:spacing w:after="0"/>
      <w:ind w:left="1195"/>
      <w:outlineLvl w:val="9"/>
    </w:pPr>
    <w:rPr>
      <w:rFonts w:ascii="Arial" w:hAnsi="Arial"/>
      <w:sz w:val="24"/>
    </w:rPr>
  </w:style>
  <w:style w:type="paragraph" w:customStyle="1" w:styleId="65exhnumber1">
    <w:name w:val="65 exh number/1"/>
    <w:basedOn w:val="16tablenumber1"/>
    <w:next w:val="60exhnormal"/>
    <w:rsid w:val="00A148D6"/>
    <w:pPr>
      <w:ind w:right="0"/>
    </w:pPr>
    <w:rPr>
      <w:rFonts w:ascii="Arial" w:hAnsi="Arial"/>
      <w:sz w:val="24"/>
    </w:rPr>
  </w:style>
  <w:style w:type="paragraph" w:customStyle="1" w:styleId="66exhletter2">
    <w:name w:val="66 exh letter/2"/>
    <w:basedOn w:val="17tableletter2"/>
    <w:next w:val="60exhnormal"/>
    <w:rsid w:val="00A148D6"/>
    <w:pPr>
      <w:ind w:right="0"/>
    </w:pPr>
    <w:rPr>
      <w:rFonts w:ascii="Arial" w:hAnsi="Arial"/>
      <w:sz w:val="24"/>
    </w:rPr>
  </w:style>
  <w:style w:type="paragraph" w:customStyle="1" w:styleId="67exhnumber3">
    <w:name w:val="67 exh number/3"/>
    <w:basedOn w:val="18tablenumber3"/>
    <w:next w:val="60exhnormal"/>
    <w:rsid w:val="00A148D6"/>
    <w:pPr>
      <w:ind w:right="0"/>
    </w:pPr>
    <w:rPr>
      <w:rFonts w:ascii="Arial" w:hAnsi="Arial"/>
      <w:sz w:val="24"/>
    </w:rPr>
  </w:style>
  <w:style w:type="paragraph" w:customStyle="1" w:styleId="68exhletter4">
    <w:name w:val="68 exh letter/4"/>
    <w:basedOn w:val="19tableletter4"/>
    <w:next w:val="60exhnormal"/>
    <w:rsid w:val="00A148D6"/>
    <w:pPr>
      <w:ind w:right="0"/>
    </w:pPr>
    <w:rPr>
      <w:rFonts w:ascii="Arial" w:hAnsi="Arial"/>
      <w:sz w:val="24"/>
    </w:rPr>
  </w:style>
  <w:style w:type="paragraph" w:customStyle="1" w:styleId="69exhnumber10">
    <w:name w:val="69 exh number/10"/>
    <w:basedOn w:val="60exhnormal"/>
    <w:rsid w:val="00A148D6"/>
    <w:pPr>
      <w:tabs>
        <w:tab w:val="right" w:pos="331"/>
      </w:tabs>
      <w:ind w:left="418" w:hanging="418"/>
    </w:pPr>
  </w:style>
  <w:style w:type="paragraph" w:customStyle="1" w:styleId="70exhtblnormal">
    <w:name w:val="70 exh tbl normal"/>
    <w:basedOn w:val="10tablenormal"/>
    <w:rsid w:val="00A148D6"/>
    <w:rPr>
      <w:rFonts w:ascii="Arial" w:hAnsi="Arial"/>
      <w:sz w:val="24"/>
    </w:rPr>
  </w:style>
  <w:style w:type="paragraph" w:customStyle="1" w:styleId="71exhtblbullet">
    <w:name w:val="71 exh tbl bullet"/>
    <w:basedOn w:val="11tableparapoint"/>
    <w:next w:val="70exhtblnormal"/>
    <w:rsid w:val="00A148D6"/>
    <w:pPr>
      <w:numPr>
        <w:numId w:val="11"/>
      </w:numPr>
      <w:tabs>
        <w:tab w:val="clear" w:pos="360"/>
      </w:tabs>
    </w:pPr>
    <w:rPr>
      <w:rFonts w:ascii="Arial" w:hAnsi="Arial"/>
      <w:sz w:val="24"/>
    </w:rPr>
  </w:style>
  <w:style w:type="paragraph" w:customStyle="1" w:styleId="72exhtbldash">
    <w:name w:val="72 exh tbl dash"/>
    <w:basedOn w:val="12tablebullet"/>
    <w:next w:val="70exhtblnormal"/>
    <w:rsid w:val="00A148D6"/>
    <w:pPr>
      <w:numPr>
        <w:numId w:val="8"/>
      </w:numPr>
      <w:tabs>
        <w:tab w:val="clear" w:pos="648"/>
      </w:tabs>
    </w:pPr>
    <w:rPr>
      <w:rFonts w:ascii="Arial" w:hAnsi="Arial"/>
      <w:sz w:val="24"/>
    </w:rPr>
  </w:style>
  <w:style w:type="paragraph" w:customStyle="1" w:styleId="73exhtbldot">
    <w:name w:val="73 exh tbl dot"/>
    <w:basedOn w:val="13tabledash"/>
    <w:next w:val="70exhtblnormal"/>
    <w:rsid w:val="00A148D6"/>
    <w:pPr>
      <w:numPr>
        <w:numId w:val="9"/>
      </w:numPr>
      <w:tabs>
        <w:tab w:val="clear" w:pos="965"/>
        <w:tab w:val="left" w:pos="936"/>
      </w:tabs>
    </w:pPr>
    <w:rPr>
      <w:rFonts w:ascii="Arial" w:hAnsi="Arial"/>
      <w:sz w:val="24"/>
    </w:rPr>
  </w:style>
  <w:style w:type="paragraph" w:customStyle="1" w:styleId="74exhtblddot">
    <w:name w:val="74 exh tbl ddot"/>
    <w:basedOn w:val="14tabledot"/>
    <w:next w:val="70exhtblnormal"/>
    <w:rsid w:val="00A148D6"/>
    <w:pPr>
      <w:numPr>
        <w:numId w:val="4"/>
      </w:numPr>
    </w:pPr>
    <w:rPr>
      <w:rFonts w:ascii="Arial" w:hAnsi="Arial"/>
      <w:sz w:val="24"/>
    </w:rPr>
  </w:style>
  <w:style w:type="paragraph" w:customStyle="1" w:styleId="75exhtblheading">
    <w:name w:val="75 exh tbl heading"/>
    <w:basedOn w:val="70exhtblnormal"/>
    <w:next w:val="70exhtblnormal"/>
    <w:rsid w:val="00A148D6"/>
    <w:rPr>
      <w:b/>
    </w:rPr>
  </w:style>
  <w:style w:type="paragraph" w:customStyle="1" w:styleId="76exhtblnumber1">
    <w:name w:val="76 exh tbl number/1"/>
    <w:basedOn w:val="16tablenumber1"/>
    <w:next w:val="70exhtblnormal"/>
    <w:rsid w:val="00A148D6"/>
    <w:rPr>
      <w:rFonts w:ascii="Arial" w:hAnsi="Arial"/>
      <w:sz w:val="24"/>
    </w:rPr>
  </w:style>
  <w:style w:type="paragraph" w:customStyle="1" w:styleId="77exhtblletter2">
    <w:name w:val="77 exh tbl letter/2"/>
    <w:basedOn w:val="17tableletter2"/>
    <w:next w:val="70exhtblnormal"/>
    <w:rsid w:val="00A148D6"/>
    <w:rPr>
      <w:rFonts w:ascii="Arial" w:hAnsi="Arial"/>
      <w:sz w:val="24"/>
    </w:rPr>
  </w:style>
  <w:style w:type="paragraph" w:customStyle="1" w:styleId="78exhtblnumber3">
    <w:name w:val="78 exh tbl number/3"/>
    <w:basedOn w:val="18tablenumber3"/>
    <w:next w:val="70exhtblnormal"/>
    <w:rsid w:val="00A148D6"/>
    <w:rPr>
      <w:rFonts w:ascii="Arial" w:hAnsi="Arial"/>
      <w:sz w:val="24"/>
    </w:rPr>
  </w:style>
  <w:style w:type="paragraph" w:customStyle="1" w:styleId="79exhtblletter4">
    <w:name w:val="79 exh tbl letter/4"/>
    <w:basedOn w:val="19tableletter4"/>
    <w:next w:val="70exhtblnormal"/>
    <w:rsid w:val="00A148D6"/>
    <w:rPr>
      <w:rFonts w:ascii="Arial" w:hAnsi="Arial"/>
      <w:sz w:val="24"/>
    </w:rPr>
  </w:style>
  <w:style w:type="paragraph" w:customStyle="1" w:styleId="799exhtblnumber10">
    <w:name w:val="799 exh tbl number/10"/>
    <w:basedOn w:val="70exhtblnormal"/>
    <w:rsid w:val="00A148D6"/>
    <w:pPr>
      <w:tabs>
        <w:tab w:val="right" w:pos="331"/>
      </w:tabs>
      <w:ind w:left="418" w:hanging="418"/>
    </w:pPr>
  </w:style>
  <w:style w:type="paragraph" w:customStyle="1" w:styleId="80exhannotation">
    <w:name w:val="80 exh annotation"/>
    <w:basedOn w:val="60exhnormal"/>
    <w:rsid w:val="00A148D6"/>
    <w:pPr>
      <w:pageBreakBefore/>
      <w:ind w:right="2880"/>
    </w:pPr>
    <w:rPr>
      <w:rFonts w:ascii="Times New Roman" w:hAnsi="Times New Roman"/>
      <w:sz w:val="26"/>
    </w:rPr>
  </w:style>
  <w:style w:type="paragraph" w:customStyle="1" w:styleId="81exhmessage">
    <w:name w:val="81 exh message"/>
    <w:basedOn w:val="60exhnormal"/>
    <w:next w:val="60exhnormal"/>
    <w:rsid w:val="00A148D6"/>
    <w:rPr>
      <w:b/>
      <w:sz w:val="28"/>
    </w:rPr>
  </w:style>
  <w:style w:type="paragraph" w:customStyle="1" w:styleId="82exhnumber">
    <w:name w:val="82 exh number"/>
    <w:basedOn w:val="60exhnormal"/>
    <w:next w:val="60exhnormal"/>
    <w:rsid w:val="00A148D6"/>
    <w:rPr>
      <w:sz w:val="18"/>
    </w:rPr>
  </w:style>
  <w:style w:type="paragraph" w:customStyle="1" w:styleId="83exhtitle">
    <w:name w:val="83 exh title"/>
    <w:basedOn w:val="60exhnormal"/>
    <w:next w:val="84exhsubtitle"/>
    <w:rsid w:val="00A148D6"/>
    <w:pPr>
      <w:spacing w:before="100"/>
    </w:pPr>
    <w:rPr>
      <w:b/>
      <w:caps/>
    </w:rPr>
  </w:style>
  <w:style w:type="paragraph" w:customStyle="1" w:styleId="85exhsticker">
    <w:name w:val="85 exh sticker"/>
    <w:basedOn w:val="60exhnormal"/>
    <w:next w:val="60exhnormal"/>
    <w:rsid w:val="00A148D6"/>
    <w:pPr>
      <w:pBdr>
        <w:top w:val="single" w:sz="6" w:space="1" w:color="auto"/>
        <w:bottom w:val="single" w:sz="6" w:space="1" w:color="auto"/>
      </w:pBdr>
      <w:spacing w:before="100"/>
      <w:jc w:val="center"/>
    </w:pPr>
    <w:rPr>
      <w:i/>
      <w:caps/>
      <w:sz w:val="18"/>
    </w:rPr>
  </w:style>
  <w:style w:type="paragraph" w:customStyle="1" w:styleId="87exhreference">
    <w:name w:val="87 exh reference#"/>
    <w:basedOn w:val="Standard"/>
    <w:rsid w:val="00A148D6"/>
    <w:rPr>
      <w:i/>
      <w:sz w:val="16"/>
    </w:rPr>
  </w:style>
  <w:style w:type="paragraph" w:customStyle="1" w:styleId="88exhsource">
    <w:name w:val="88 exh source"/>
    <w:basedOn w:val="60exhnormal"/>
    <w:next w:val="60exhnormal"/>
    <w:rsid w:val="00A148D6"/>
    <w:pPr>
      <w:tabs>
        <w:tab w:val="right" w:pos="618"/>
      </w:tabs>
      <w:spacing w:after="40"/>
      <w:ind w:left="835" w:hanging="835"/>
    </w:pPr>
    <w:rPr>
      <w:sz w:val="18"/>
    </w:rPr>
  </w:style>
  <w:style w:type="paragraph" w:customStyle="1" w:styleId="89exhnote">
    <w:name w:val="89 exh note"/>
    <w:basedOn w:val="60exhnormal"/>
    <w:next w:val="60exhnormal"/>
    <w:rsid w:val="00A148D6"/>
    <w:pPr>
      <w:tabs>
        <w:tab w:val="right" w:pos="448"/>
      </w:tabs>
      <w:spacing w:after="40"/>
      <w:ind w:left="648" w:hanging="648"/>
    </w:pPr>
    <w:rPr>
      <w:sz w:val="18"/>
    </w:rPr>
  </w:style>
  <w:style w:type="paragraph" w:customStyle="1" w:styleId="90exhnote">
    <w:name w:val="90 exh note*"/>
    <w:basedOn w:val="60exhnormal"/>
    <w:next w:val="60exhnormal"/>
    <w:rsid w:val="00A148D6"/>
    <w:pPr>
      <w:spacing w:after="40"/>
      <w:ind w:left="187" w:hanging="187"/>
    </w:pPr>
    <w:rPr>
      <w:sz w:val="18"/>
    </w:rPr>
  </w:style>
  <w:style w:type="paragraph" w:customStyle="1" w:styleId="91exhnote">
    <w:name w:val="91 exh note**"/>
    <w:basedOn w:val="60exhnormal"/>
    <w:rsid w:val="00A148D6"/>
    <w:pPr>
      <w:tabs>
        <w:tab w:val="right" w:pos="187"/>
      </w:tabs>
      <w:spacing w:after="40"/>
      <w:ind w:left="360" w:hanging="360"/>
    </w:pPr>
    <w:rPr>
      <w:sz w:val="18"/>
    </w:rPr>
  </w:style>
  <w:style w:type="paragraph" w:customStyle="1" w:styleId="92exhnote">
    <w:name w:val="92 exh note***"/>
    <w:basedOn w:val="60exhnormal"/>
    <w:rsid w:val="00A148D6"/>
    <w:pPr>
      <w:tabs>
        <w:tab w:val="right" w:pos="261"/>
      </w:tabs>
      <w:spacing w:after="40"/>
      <w:ind w:left="446" w:hanging="446"/>
    </w:pPr>
    <w:rPr>
      <w:sz w:val="18"/>
    </w:rPr>
  </w:style>
  <w:style w:type="paragraph" w:styleId="Beschriftung">
    <w:name w:val="caption"/>
    <w:basedOn w:val="Standard"/>
    <w:next w:val="Standard"/>
    <w:rsid w:val="00A148D6"/>
    <w:pPr>
      <w:spacing w:before="120" w:after="120"/>
    </w:pPr>
    <w:rPr>
      <w:b/>
    </w:rPr>
  </w:style>
  <w:style w:type="character" w:styleId="Kommentarzeichen">
    <w:name w:val="annotation reference"/>
    <w:semiHidden/>
    <w:rsid w:val="00A148D6"/>
    <w:rPr>
      <w:sz w:val="16"/>
    </w:rPr>
  </w:style>
  <w:style w:type="paragraph" w:styleId="Kommentartext">
    <w:name w:val="annotation text"/>
    <w:basedOn w:val="Standard"/>
    <w:link w:val="KommentartextZchn"/>
    <w:semiHidden/>
    <w:rsid w:val="00A148D6"/>
    <w:rPr>
      <w:sz w:val="20"/>
    </w:rPr>
  </w:style>
  <w:style w:type="character" w:styleId="Seitenzahl">
    <w:name w:val="page number"/>
    <w:rsid w:val="00AA5341"/>
    <w:rPr>
      <w:rFonts w:ascii="Arial" w:hAnsi="Arial"/>
      <w:b/>
      <w:color w:val="D48625"/>
      <w:sz w:val="20"/>
      <w:szCs w:val="20"/>
    </w:rPr>
  </w:style>
  <w:style w:type="paragraph" w:styleId="Sprechblasentext">
    <w:name w:val="Balloon Text"/>
    <w:basedOn w:val="Standard"/>
    <w:link w:val="SprechblasentextZchn"/>
    <w:rsid w:val="00C171FC"/>
    <w:pPr>
      <w:spacing w:after="0"/>
    </w:pPr>
    <w:rPr>
      <w:rFonts w:ascii="Tahoma" w:hAnsi="Tahoma" w:cs="Tahoma"/>
      <w:sz w:val="16"/>
      <w:szCs w:val="16"/>
    </w:rPr>
  </w:style>
  <w:style w:type="character" w:styleId="Endnotenzeichen">
    <w:name w:val="endnote reference"/>
    <w:semiHidden/>
    <w:rsid w:val="00A148D6"/>
    <w:rPr>
      <w:vertAlign w:val="superscript"/>
    </w:rPr>
  </w:style>
  <w:style w:type="paragraph" w:styleId="Endnotentext">
    <w:name w:val="endnote text"/>
    <w:basedOn w:val="Standard"/>
    <w:semiHidden/>
    <w:rsid w:val="00A148D6"/>
    <w:rPr>
      <w:sz w:val="20"/>
    </w:rPr>
  </w:style>
  <w:style w:type="paragraph" w:styleId="Umschlagadresse">
    <w:name w:val="envelope address"/>
    <w:basedOn w:val="Standard"/>
    <w:rsid w:val="00A148D6"/>
    <w:pPr>
      <w:framePr w:w="7920" w:h="1980" w:hRule="exact" w:hSpace="180" w:wrap="auto" w:hAnchor="page" w:xAlign="center" w:yAlign="bottom"/>
      <w:spacing w:after="0"/>
      <w:ind w:left="2880"/>
    </w:pPr>
  </w:style>
  <w:style w:type="paragraph" w:styleId="Umschlagabsenderadresse">
    <w:name w:val="envelope return"/>
    <w:basedOn w:val="Standard"/>
    <w:rsid w:val="00A148D6"/>
    <w:pPr>
      <w:spacing w:after="0"/>
    </w:pPr>
    <w:rPr>
      <w:sz w:val="20"/>
    </w:rPr>
  </w:style>
  <w:style w:type="paragraph" w:styleId="Fuzeile">
    <w:name w:val="footer"/>
    <w:basedOn w:val="Standard"/>
    <w:link w:val="FuzeileZchn"/>
    <w:uiPriority w:val="99"/>
    <w:rsid w:val="00A148D6"/>
    <w:pPr>
      <w:jc w:val="right"/>
    </w:pPr>
  </w:style>
  <w:style w:type="character" w:styleId="Funotenzeichen">
    <w:name w:val="footnote reference"/>
    <w:semiHidden/>
    <w:rsid w:val="00A148D6"/>
    <w:rPr>
      <w:position w:val="6"/>
      <w:sz w:val="18"/>
    </w:rPr>
  </w:style>
  <w:style w:type="paragraph" w:styleId="Funotentext">
    <w:name w:val="footnote text"/>
    <w:basedOn w:val="Standard"/>
    <w:semiHidden/>
    <w:rsid w:val="00A148D6"/>
    <w:pPr>
      <w:spacing w:after="0"/>
      <w:ind w:left="288" w:hanging="288"/>
    </w:pPr>
    <w:rPr>
      <w:sz w:val="18"/>
    </w:rPr>
  </w:style>
  <w:style w:type="character" w:styleId="Zeilennummer">
    <w:name w:val="line number"/>
    <w:basedOn w:val="Absatz-Standardschriftart"/>
    <w:rsid w:val="00A148D6"/>
  </w:style>
  <w:style w:type="paragraph" w:styleId="Makrotext">
    <w:name w:val="macro"/>
    <w:semiHidden/>
    <w:rsid w:val="00A148D6"/>
    <w:pPr>
      <w:tabs>
        <w:tab w:val="left" w:pos="288"/>
        <w:tab w:val="left" w:pos="576"/>
        <w:tab w:val="left" w:pos="864"/>
        <w:tab w:val="left" w:pos="1152"/>
        <w:tab w:val="left" w:pos="1440"/>
        <w:tab w:val="left" w:pos="1728"/>
        <w:tab w:val="left" w:pos="2016"/>
        <w:tab w:val="left" w:pos="2304"/>
        <w:tab w:val="left" w:pos="2592"/>
        <w:tab w:val="left" w:pos="2880"/>
      </w:tabs>
      <w:ind w:right="-4176"/>
    </w:pPr>
    <w:rPr>
      <w:rFonts w:ascii="Arial" w:hAnsi="Arial"/>
    </w:rPr>
  </w:style>
  <w:style w:type="paragraph" w:styleId="Standardeinzug">
    <w:name w:val="Normal Indent"/>
    <w:basedOn w:val="Standard"/>
    <w:rsid w:val="00A148D6"/>
    <w:pPr>
      <w:tabs>
        <w:tab w:val="right" w:pos="851"/>
      </w:tabs>
      <w:ind w:left="981"/>
    </w:pPr>
  </w:style>
  <w:style w:type="paragraph" w:styleId="Verzeichnis1">
    <w:name w:val="toc 1"/>
    <w:basedOn w:val="33contentschapter"/>
    <w:next w:val="Standard"/>
    <w:autoRedefine/>
    <w:semiHidden/>
    <w:rsid w:val="00A148D6"/>
    <w:pPr>
      <w:tabs>
        <w:tab w:val="clear" w:pos="360"/>
      </w:tabs>
      <w:ind w:left="2520" w:right="1440" w:hanging="360"/>
    </w:pPr>
  </w:style>
  <w:style w:type="paragraph" w:styleId="Verzeichnis2">
    <w:name w:val="toc 2"/>
    <w:basedOn w:val="35contentssubject"/>
    <w:next w:val="Standard"/>
    <w:autoRedefine/>
    <w:semiHidden/>
    <w:rsid w:val="00A148D6"/>
    <w:pPr>
      <w:tabs>
        <w:tab w:val="clear" w:pos="720"/>
      </w:tabs>
      <w:ind w:left="2520" w:right="1440"/>
    </w:pPr>
  </w:style>
  <w:style w:type="paragraph" w:styleId="Verzeichnis3">
    <w:name w:val="toc 3"/>
    <w:basedOn w:val="Verzeichnis2"/>
    <w:next w:val="Standard"/>
    <w:autoRedefine/>
    <w:semiHidden/>
    <w:rsid w:val="00A148D6"/>
    <w:pPr>
      <w:ind w:left="2880"/>
    </w:pPr>
  </w:style>
  <w:style w:type="paragraph" w:styleId="Verzeichnis4">
    <w:name w:val="toc 4"/>
    <w:basedOn w:val="Standard"/>
    <w:next w:val="Standard"/>
    <w:autoRedefine/>
    <w:semiHidden/>
    <w:rsid w:val="00A148D6"/>
    <w:pPr>
      <w:tabs>
        <w:tab w:val="right" w:leader="dot" w:pos="8309"/>
      </w:tabs>
      <w:ind w:left="720"/>
    </w:pPr>
  </w:style>
  <w:style w:type="paragraph" w:styleId="Verzeichnis5">
    <w:name w:val="toc 5"/>
    <w:basedOn w:val="Standard"/>
    <w:next w:val="Standard"/>
    <w:autoRedefine/>
    <w:semiHidden/>
    <w:rsid w:val="00A148D6"/>
    <w:pPr>
      <w:tabs>
        <w:tab w:val="right" w:leader="dot" w:pos="8309"/>
      </w:tabs>
      <w:ind w:left="960"/>
    </w:pPr>
  </w:style>
  <w:style w:type="paragraph" w:styleId="Verzeichnis6">
    <w:name w:val="toc 6"/>
    <w:basedOn w:val="Standard"/>
    <w:next w:val="Standard"/>
    <w:autoRedefine/>
    <w:semiHidden/>
    <w:rsid w:val="00A148D6"/>
    <w:pPr>
      <w:tabs>
        <w:tab w:val="right" w:leader="dot" w:pos="8309"/>
      </w:tabs>
      <w:ind w:left="1200"/>
    </w:pPr>
  </w:style>
  <w:style w:type="paragraph" w:styleId="Verzeichnis7">
    <w:name w:val="toc 7"/>
    <w:basedOn w:val="Standard"/>
    <w:next w:val="Standard"/>
    <w:autoRedefine/>
    <w:semiHidden/>
    <w:rsid w:val="00A148D6"/>
    <w:pPr>
      <w:tabs>
        <w:tab w:val="right" w:leader="dot" w:pos="8309"/>
      </w:tabs>
      <w:ind w:left="1440"/>
    </w:pPr>
  </w:style>
  <w:style w:type="paragraph" w:styleId="Verzeichnis8">
    <w:name w:val="toc 8"/>
    <w:basedOn w:val="Standard"/>
    <w:next w:val="Standard"/>
    <w:autoRedefine/>
    <w:semiHidden/>
    <w:rsid w:val="00A148D6"/>
    <w:pPr>
      <w:tabs>
        <w:tab w:val="right" w:leader="dot" w:pos="8309"/>
      </w:tabs>
      <w:ind w:left="1680"/>
    </w:pPr>
  </w:style>
  <w:style w:type="paragraph" w:styleId="Verzeichnis9">
    <w:name w:val="toc 9"/>
    <w:basedOn w:val="Standard"/>
    <w:next w:val="Standard"/>
    <w:autoRedefine/>
    <w:semiHidden/>
    <w:rsid w:val="00A148D6"/>
    <w:pPr>
      <w:tabs>
        <w:tab w:val="right" w:leader="dot" w:pos="8309"/>
      </w:tabs>
      <w:ind w:left="1920"/>
    </w:pPr>
  </w:style>
  <w:style w:type="paragraph" w:customStyle="1" w:styleId="DocumentID-BL">
    <w:name w:val="DocumentID-BL"/>
    <w:basedOn w:val="Standard"/>
    <w:next w:val="Kopfzeile"/>
    <w:rsid w:val="00A148D6"/>
    <w:pPr>
      <w:framePr w:hSpace="187" w:vSpace="187" w:wrap="around" w:vAnchor="page" w:hAnchor="page" w:x="721" w:y="15985" w:anchorLock="1"/>
      <w:spacing w:after="0"/>
    </w:pPr>
    <w:rPr>
      <w:sz w:val="16"/>
    </w:rPr>
  </w:style>
  <w:style w:type="paragraph" w:customStyle="1" w:styleId="DocumentID-BLT">
    <w:name w:val="DocumentID-BLT"/>
    <w:basedOn w:val="DocumentID-BL"/>
    <w:rsid w:val="00A148D6"/>
    <w:pPr>
      <w:framePr w:wrap="around"/>
    </w:pPr>
    <w:rPr>
      <w:vanish/>
      <w:color w:val="FF0000"/>
    </w:rPr>
  </w:style>
  <w:style w:type="paragraph" w:customStyle="1" w:styleId="DocumentID-TR">
    <w:name w:val="DocumentID-TR"/>
    <w:basedOn w:val="Standard"/>
    <w:next w:val="Kopfzeile"/>
    <w:rsid w:val="00A148D6"/>
    <w:pPr>
      <w:framePr w:w="5760" w:wrap="around" w:vAnchor="page" w:hAnchor="page" w:x="5401" w:y="721" w:anchorLock="1"/>
      <w:spacing w:after="0"/>
      <w:jc w:val="right"/>
    </w:pPr>
    <w:rPr>
      <w:sz w:val="16"/>
    </w:rPr>
  </w:style>
  <w:style w:type="paragraph" w:customStyle="1" w:styleId="DocumentID-TRT">
    <w:name w:val="DocumentID-TRT"/>
    <w:basedOn w:val="DocumentID-TR"/>
    <w:rsid w:val="00A148D6"/>
    <w:pPr>
      <w:framePr w:wrap="around"/>
    </w:pPr>
    <w:rPr>
      <w:vanish/>
      <w:color w:val="FF0000"/>
    </w:rPr>
  </w:style>
  <w:style w:type="paragraph" w:styleId="Nachrichtenkopf">
    <w:name w:val="Message Header"/>
    <w:basedOn w:val="Standard"/>
    <w:rsid w:val="00A148D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character" w:customStyle="1" w:styleId="SprechblasentextZchn">
    <w:name w:val="Sprechblasentext Zchn"/>
    <w:basedOn w:val="Absatz-Standardschriftart"/>
    <w:link w:val="Sprechblasentext"/>
    <w:rsid w:val="00C171FC"/>
    <w:rPr>
      <w:rFonts w:ascii="Tahoma" w:hAnsi="Tahoma" w:cs="Tahoma"/>
      <w:sz w:val="16"/>
      <w:szCs w:val="16"/>
      <w:lang w:val="de-DE"/>
    </w:rPr>
  </w:style>
  <w:style w:type="paragraph" w:styleId="Literaturverzeichnis">
    <w:name w:val="Bibliography"/>
    <w:basedOn w:val="Standard"/>
    <w:next w:val="Standard"/>
    <w:uiPriority w:val="37"/>
    <w:semiHidden/>
    <w:unhideWhenUsed/>
    <w:rsid w:val="00C171FC"/>
  </w:style>
  <w:style w:type="paragraph" w:styleId="Blocktext">
    <w:name w:val="Block Text"/>
    <w:basedOn w:val="Standard"/>
    <w:rsid w:val="00C171FC"/>
    <w:pPr>
      <w:spacing w:after="120"/>
      <w:ind w:left="1440" w:right="1440"/>
    </w:pPr>
  </w:style>
  <w:style w:type="paragraph" w:styleId="Textkrper">
    <w:name w:val="Body Text"/>
    <w:basedOn w:val="Standard"/>
    <w:link w:val="TextkrperZchn"/>
    <w:rsid w:val="00C171FC"/>
    <w:pPr>
      <w:spacing w:after="120"/>
    </w:pPr>
  </w:style>
  <w:style w:type="character" w:customStyle="1" w:styleId="TextkrperZchn">
    <w:name w:val="Textkörper Zchn"/>
    <w:basedOn w:val="Absatz-Standardschriftart"/>
    <w:link w:val="Textkrper"/>
    <w:rsid w:val="00C171FC"/>
    <w:rPr>
      <w:sz w:val="26"/>
      <w:lang w:val="de-DE"/>
    </w:rPr>
  </w:style>
  <w:style w:type="paragraph" w:styleId="Textkrper2">
    <w:name w:val="Body Text 2"/>
    <w:basedOn w:val="Standard"/>
    <w:link w:val="Textkrper2Zchn"/>
    <w:rsid w:val="00C171FC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rsid w:val="00C171FC"/>
    <w:rPr>
      <w:sz w:val="26"/>
      <w:lang w:val="de-DE"/>
    </w:rPr>
  </w:style>
  <w:style w:type="paragraph" w:styleId="Textkrper3">
    <w:name w:val="Body Text 3"/>
    <w:basedOn w:val="Standard"/>
    <w:link w:val="Textkrper3Zchn"/>
    <w:rsid w:val="00C171FC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rsid w:val="00C171FC"/>
    <w:rPr>
      <w:sz w:val="16"/>
      <w:szCs w:val="16"/>
      <w:lang w:val="de-DE"/>
    </w:rPr>
  </w:style>
  <w:style w:type="paragraph" w:styleId="Textkrper-Erstzeileneinzug">
    <w:name w:val="Body Text First Indent"/>
    <w:basedOn w:val="Textkrper"/>
    <w:link w:val="Textkrper-ErstzeileneinzugZchn"/>
    <w:rsid w:val="00C171FC"/>
    <w:pPr>
      <w:ind w:firstLine="210"/>
    </w:pPr>
  </w:style>
  <w:style w:type="character" w:customStyle="1" w:styleId="Textkrper-ErstzeileneinzugZchn">
    <w:name w:val="Textkörper-Erstzeileneinzug Zchn"/>
    <w:basedOn w:val="TextkrperZchn"/>
    <w:link w:val="Textkrper-Erstzeileneinzug"/>
    <w:rsid w:val="00C171FC"/>
    <w:rPr>
      <w:sz w:val="26"/>
      <w:lang w:val="de-DE"/>
    </w:rPr>
  </w:style>
  <w:style w:type="paragraph" w:styleId="Textkrper-Zeileneinzug">
    <w:name w:val="Body Text Indent"/>
    <w:basedOn w:val="Standard"/>
    <w:link w:val="Textkrper-ZeileneinzugZchn"/>
    <w:rsid w:val="00C171FC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rsid w:val="00C171FC"/>
    <w:rPr>
      <w:sz w:val="26"/>
      <w:lang w:val="de-DE"/>
    </w:rPr>
  </w:style>
  <w:style w:type="paragraph" w:styleId="Textkrper-Erstzeileneinzug2">
    <w:name w:val="Body Text First Indent 2"/>
    <w:basedOn w:val="Textkrper-Zeileneinzug"/>
    <w:link w:val="Textkrper-Erstzeileneinzug2Zchn"/>
    <w:rsid w:val="00C171FC"/>
    <w:pPr>
      <w:ind w:firstLine="21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rsid w:val="00C171FC"/>
    <w:rPr>
      <w:sz w:val="26"/>
      <w:lang w:val="de-DE"/>
    </w:rPr>
  </w:style>
  <w:style w:type="paragraph" w:styleId="Textkrper-Einzug2">
    <w:name w:val="Body Text Indent 2"/>
    <w:basedOn w:val="Standard"/>
    <w:link w:val="Textkrper-Einzug2Zchn"/>
    <w:rsid w:val="00C171FC"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rsid w:val="00C171FC"/>
    <w:rPr>
      <w:sz w:val="26"/>
      <w:lang w:val="de-DE"/>
    </w:rPr>
  </w:style>
  <w:style w:type="paragraph" w:styleId="Textkrper-Einzug3">
    <w:name w:val="Body Text Indent 3"/>
    <w:basedOn w:val="Standard"/>
    <w:link w:val="Textkrper-Einzug3Zchn"/>
    <w:rsid w:val="00C171FC"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rsid w:val="00C171FC"/>
    <w:rPr>
      <w:sz w:val="16"/>
      <w:szCs w:val="16"/>
      <w:lang w:val="de-DE"/>
    </w:rPr>
  </w:style>
  <w:style w:type="character" w:styleId="Buchtitel">
    <w:name w:val="Book Title"/>
    <w:basedOn w:val="Absatz-Standardschriftart"/>
    <w:uiPriority w:val="33"/>
    <w:rsid w:val="00C171FC"/>
    <w:rPr>
      <w:b/>
      <w:bCs/>
      <w:smallCaps/>
      <w:spacing w:val="5"/>
    </w:rPr>
  </w:style>
  <w:style w:type="paragraph" w:styleId="Gruformel">
    <w:name w:val="Closing"/>
    <w:basedOn w:val="Standard"/>
    <w:link w:val="GruformelZchn"/>
    <w:rsid w:val="00C171FC"/>
    <w:pPr>
      <w:ind w:left="4252"/>
    </w:pPr>
  </w:style>
  <w:style w:type="character" w:customStyle="1" w:styleId="GruformelZchn">
    <w:name w:val="Grußformel Zchn"/>
    <w:basedOn w:val="Absatz-Standardschriftart"/>
    <w:link w:val="Gruformel"/>
    <w:rsid w:val="00C171FC"/>
    <w:rPr>
      <w:sz w:val="26"/>
      <w:lang w:val="de-DE"/>
    </w:rPr>
  </w:style>
  <w:style w:type="paragraph" w:styleId="Kommentarthema">
    <w:name w:val="annotation subject"/>
    <w:basedOn w:val="Kommentartext"/>
    <w:next w:val="Kommentartext"/>
    <w:link w:val="KommentarthemaZchn"/>
    <w:rsid w:val="00C171FC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C171FC"/>
    <w:rPr>
      <w:lang w:val="de-DE"/>
    </w:rPr>
  </w:style>
  <w:style w:type="character" w:customStyle="1" w:styleId="KommentarthemaZchn">
    <w:name w:val="Kommentarthema Zchn"/>
    <w:basedOn w:val="KommentartextZchn"/>
    <w:link w:val="Kommentarthema"/>
    <w:rsid w:val="00C171FC"/>
    <w:rPr>
      <w:b/>
      <w:bCs/>
      <w:lang w:val="de-DE"/>
    </w:rPr>
  </w:style>
  <w:style w:type="paragraph" w:styleId="Datum">
    <w:name w:val="Date"/>
    <w:basedOn w:val="Standard"/>
    <w:next w:val="Standard"/>
    <w:link w:val="DatumZchn"/>
    <w:rsid w:val="00C171FC"/>
  </w:style>
  <w:style w:type="character" w:customStyle="1" w:styleId="DatumZchn">
    <w:name w:val="Datum Zchn"/>
    <w:basedOn w:val="Absatz-Standardschriftart"/>
    <w:link w:val="Datum"/>
    <w:rsid w:val="00C171FC"/>
    <w:rPr>
      <w:sz w:val="26"/>
      <w:lang w:val="de-DE"/>
    </w:rPr>
  </w:style>
  <w:style w:type="paragraph" w:styleId="Dokumentstruktur">
    <w:name w:val="Document Map"/>
    <w:basedOn w:val="Standard"/>
    <w:link w:val="DokumentstrukturZchn"/>
    <w:rsid w:val="00C171FC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rsid w:val="00C171FC"/>
    <w:rPr>
      <w:rFonts w:ascii="Tahoma" w:hAnsi="Tahoma" w:cs="Tahoma"/>
      <w:sz w:val="16"/>
      <w:szCs w:val="16"/>
      <w:lang w:val="de-DE"/>
    </w:rPr>
  </w:style>
  <w:style w:type="paragraph" w:styleId="E-Mail-Signatur">
    <w:name w:val="E-mail Signature"/>
    <w:basedOn w:val="Standard"/>
    <w:link w:val="E-Mail-SignaturZchn"/>
    <w:rsid w:val="00C171FC"/>
  </w:style>
  <w:style w:type="character" w:customStyle="1" w:styleId="E-Mail-SignaturZchn">
    <w:name w:val="E-Mail-Signatur Zchn"/>
    <w:basedOn w:val="Absatz-Standardschriftart"/>
    <w:link w:val="E-Mail-Signatur"/>
    <w:rsid w:val="00C171FC"/>
    <w:rPr>
      <w:sz w:val="26"/>
      <w:lang w:val="de-DE"/>
    </w:rPr>
  </w:style>
  <w:style w:type="character" w:styleId="Hervorhebung">
    <w:name w:val="Emphasis"/>
    <w:basedOn w:val="Absatz-Standardschriftart"/>
    <w:rsid w:val="00C171FC"/>
    <w:rPr>
      <w:i/>
      <w:iCs/>
    </w:rPr>
  </w:style>
  <w:style w:type="character" w:styleId="BesuchterLink">
    <w:name w:val="FollowedHyperlink"/>
    <w:basedOn w:val="Absatz-Standardschriftart"/>
    <w:rsid w:val="00C171FC"/>
    <w:rPr>
      <w:color w:val="00B0F0" w:themeColor="followedHyperlink"/>
      <w:u w:val="singl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C171FC"/>
    <w:rPr>
      <w:rFonts w:asciiTheme="minorHAnsi" w:eastAsiaTheme="minorEastAsia" w:hAnsiTheme="minorHAnsi" w:cstheme="minorBidi"/>
      <w:b/>
      <w:bCs/>
      <w:sz w:val="28"/>
      <w:szCs w:val="28"/>
      <w:lang w:val="de-DE"/>
    </w:rPr>
  </w:style>
  <w:style w:type="character" w:customStyle="1" w:styleId="berschrift5Zchn">
    <w:name w:val="Überschrift 5 Zchn"/>
    <w:basedOn w:val="Absatz-Standardschriftart"/>
    <w:link w:val="berschrift5"/>
    <w:semiHidden/>
    <w:rsid w:val="00C171FC"/>
    <w:rPr>
      <w:rFonts w:asciiTheme="minorHAnsi" w:eastAsiaTheme="minorEastAsia" w:hAnsiTheme="minorHAnsi" w:cstheme="minorBidi"/>
      <w:b/>
      <w:bCs/>
      <w:i/>
      <w:iCs/>
      <w:sz w:val="26"/>
      <w:szCs w:val="26"/>
      <w:lang w:val="de-DE"/>
    </w:rPr>
  </w:style>
  <w:style w:type="character" w:customStyle="1" w:styleId="berschrift6Zchn">
    <w:name w:val="Überschrift 6 Zchn"/>
    <w:basedOn w:val="Absatz-Standardschriftart"/>
    <w:link w:val="berschrift6"/>
    <w:semiHidden/>
    <w:rsid w:val="00C171FC"/>
    <w:rPr>
      <w:rFonts w:asciiTheme="minorHAnsi" w:eastAsiaTheme="minorEastAsia" w:hAnsiTheme="minorHAnsi" w:cstheme="minorBidi"/>
      <w:b/>
      <w:bCs/>
      <w:sz w:val="22"/>
      <w:szCs w:val="22"/>
      <w:lang w:val="de-DE"/>
    </w:rPr>
  </w:style>
  <w:style w:type="character" w:customStyle="1" w:styleId="berschrift7Zchn">
    <w:name w:val="Überschrift 7 Zchn"/>
    <w:basedOn w:val="Absatz-Standardschriftart"/>
    <w:link w:val="berschrift7"/>
    <w:semiHidden/>
    <w:rsid w:val="00C171FC"/>
    <w:rPr>
      <w:rFonts w:asciiTheme="minorHAnsi" w:eastAsiaTheme="minorEastAsia" w:hAnsiTheme="minorHAnsi" w:cstheme="minorBidi"/>
      <w:sz w:val="24"/>
      <w:szCs w:val="24"/>
      <w:lang w:val="de-DE"/>
    </w:rPr>
  </w:style>
  <w:style w:type="character" w:customStyle="1" w:styleId="berschrift8Zchn">
    <w:name w:val="Überschrift 8 Zchn"/>
    <w:basedOn w:val="Absatz-Standardschriftart"/>
    <w:link w:val="berschrift8"/>
    <w:semiHidden/>
    <w:rsid w:val="00C171FC"/>
    <w:rPr>
      <w:rFonts w:asciiTheme="minorHAnsi" w:eastAsiaTheme="minorEastAsia" w:hAnsiTheme="minorHAnsi" w:cstheme="minorBidi"/>
      <w:i/>
      <w:iCs/>
      <w:sz w:val="24"/>
      <w:szCs w:val="24"/>
      <w:lang w:val="de-DE"/>
    </w:rPr>
  </w:style>
  <w:style w:type="character" w:customStyle="1" w:styleId="berschrift9Zchn">
    <w:name w:val="Überschrift 9 Zchn"/>
    <w:basedOn w:val="Absatz-Standardschriftart"/>
    <w:link w:val="berschrift9"/>
    <w:semiHidden/>
    <w:rsid w:val="00C171FC"/>
    <w:rPr>
      <w:rFonts w:asciiTheme="majorHAnsi" w:eastAsiaTheme="majorEastAsia" w:hAnsiTheme="majorHAnsi" w:cstheme="majorBidi"/>
      <w:sz w:val="22"/>
      <w:szCs w:val="22"/>
      <w:lang w:val="de-DE"/>
    </w:rPr>
  </w:style>
  <w:style w:type="character" w:styleId="HTMLAkronym">
    <w:name w:val="HTML Acronym"/>
    <w:basedOn w:val="Absatz-Standardschriftart"/>
    <w:rsid w:val="00C171FC"/>
  </w:style>
  <w:style w:type="paragraph" w:styleId="HTMLAdresse">
    <w:name w:val="HTML Address"/>
    <w:basedOn w:val="Standard"/>
    <w:link w:val="HTMLAdresseZchn"/>
    <w:rsid w:val="00C171FC"/>
    <w:rPr>
      <w:i/>
      <w:iCs/>
    </w:rPr>
  </w:style>
  <w:style w:type="character" w:customStyle="1" w:styleId="HTMLAdresseZchn">
    <w:name w:val="HTML Adresse Zchn"/>
    <w:basedOn w:val="Absatz-Standardschriftart"/>
    <w:link w:val="HTMLAdresse"/>
    <w:rsid w:val="00C171FC"/>
    <w:rPr>
      <w:i/>
      <w:iCs/>
      <w:sz w:val="26"/>
      <w:lang w:val="de-DE"/>
    </w:rPr>
  </w:style>
  <w:style w:type="character" w:styleId="HTMLZitat">
    <w:name w:val="HTML Cite"/>
    <w:basedOn w:val="Absatz-Standardschriftart"/>
    <w:rsid w:val="00C171FC"/>
    <w:rPr>
      <w:i/>
      <w:iCs/>
    </w:rPr>
  </w:style>
  <w:style w:type="character" w:styleId="HTMLCode">
    <w:name w:val="HTML Code"/>
    <w:basedOn w:val="Absatz-Standardschriftart"/>
    <w:rsid w:val="00C171FC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Absatz-Standardschriftart"/>
    <w:rsid w:val="00C171FC"/>
    <w:rPr>
      <w:i/>
      <w:iCs/>
    </w:rPr>
  </w:style>
  <w:style w:type="character" w:styleId="HTMLTastatur">
    <w:name w:val="HTML Keyboard"/>
    <w:basedOn w:val="Absatz-Standardschriftart"/>
    <w:rsid w:val="00C171FC"/>
    <w:rPr>
      <w:rFonts w:ascii="Courier New" w:hAnsi="Courier New" w:cs="Courier New"/>
      <w:sz w:val="20"/>
      <w:szCs w:val="20"/>
    </w:rPr>
  </w:style>
  <w:style w:type="paragraph" w:styleId="HTMLVorformatiert">
    <w:name w:val="HTML Preformatted"/>
    <w:basedOn w:val="Standard"/>
    <w:link w:val="HTMLVorformatiertZchn"/>
    <w:rsid w:val="00C171FC"/>
    <w:rPr>
      <w:rFonts w:ascii="Courier New" w:hAnsi="Courier New" w:cs="Courier New"/>
      <w:sz w:val="20"/>
    </w:rPr>
  </w:style>
  <w:style w:type="character" w:customStyle="1" w:styleId="HTMLVorformatiertZchn">
    <w:name w:val="HTML Vorformatiert Zchn"/>
    <w:basedOn w:val="Absatz-Standardschriftart"/>
    <w:link w:val="HTMLVorformatiert"/>
    <w:rsid w:val="00C171FC"/>
    <w:rPr>
      <w:rFonts w:ascii="Courier New" w:hAnsi="Courier New" w:cs="Courier New"/>
      <w:lang w:val="de-DE"/>
    </w:rPr>
  </w:style>
  <w:style w:type="character" w:styleId="HTMLBeispiel">
    <w:name w:val="HTML Sample"/>
    <w:basedOn w:val="Absatz-Standardschriftart"/>
    <w:rsid w:val="00C171FC"/>
    <w:rPr>
      <w:rFonts w:ascii="Courier New" w:hAnsi="Courier New" w:cs="Courier New"/>
    </w:rPr>
  </w:style>
  <w:style w:type="character" w:styleId="HTMLSchreibmaschine">
    <w:name w:val="HTML Typewriter"/>
    <w:basedOn w:val="Absatz-Standardschriftart"/>
    <w:rsid w:val="00C171FC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Absatz-Standardschriftart"/>
    <w:rsid w:val="00C171FC"/>
    <w:rPr>
      <w:i/>
      <w:iCs/>
    </w:rPr>
  </w:style>
  <w:style w:type="character" w:styleId="Hyperlink">
    <w:name w:val="Hyperlink"/>
    <w:basedOn w:val="Absatz-Standardschriftart"/>
    <w:uiPriority w:val="99"/>
    <w:rsid w:val="00C171FC"/>
    <w:rPr>
      <w:color w:val="0000FF" w:themeColor="hyperlink"/>
      <w:u w:val="single"/>
    </w:rPr>
  </w:style>
  <w:style w:type="paragraph" w:styleId="Index1">
    <w:name w:val="index 1"/>
    <w:basedOn w:val="Standard"/>
    <w:next w:val="Standard"/>
    <w:autoRedefine/>
    <w:rsid w:val="00C171FC"/>
    <w:pPr>
      <w:ind w:left="260" w:hanging="260"/>
    </w:pPr>
  </w:style>
  <w:style w:type="paragraph" w:styleId="Index2">
    <w:name w:val="index 2"/>
    <w:basedOn w:val="Standard"/>
    <w:next w:val="Standard"/>
    <w:autoRedefine/>
    <w:rsid w:val="00C171FC"/>
    <w:pPr>
      <w:ind w:left="520" w:hanging="260"/>
    </w:pPr>
  </w:style>
  <w:style w:type="paragraph" w:styleId="Index3">
    <w:name w:val="index 3"/>
    <w:basedOn w:val="Standard"/>
    <w:next w:val="Standard"/>
    <w:autoRedefine/>
    <w:rsid w:val="00C171FC"/>
    <w:pPr>
      <w:ind w:left="780" w:hanging="260"/>
    </w:pPr>
  </w:style>
  <w:style w:type="paragraph" w:styleId="Index4">
    <w:name w:val="index 4"/>
    <w:basedOn w:val="Standard"/>
    <w:next w:val="Standard"/>
    <w:autoRedefine/>
    <w:rsid w:val="00C171FC"/>
    <w:pPr>
      <w:ind w:left="1040" w:hanging="260"/>
    </w:pPr>
  </w:style>
  <w:style w:type="paragraph" w:styleId="Index5">
    <w:name w:val="index 5"/>
    <w:basedOn w:val="Standard"/>
    <w:next w:val="Standard"/>
    <w:autoRedefine/>
    <w:rsid w:val="00C171FC"/>
    <w:pPr>
      <w:ind w:left="1300" w:hanging="260"/>
    </w:pPr>
  </w:style>
  <w:style w:type="paragraph" w:styleId="Index6">
    <w:name w:val="index 6"/>
    <w:basedOn w:val="Standard"/>
    <w:next w:val="Standard"/>
    <w:autoRedefine/>
    <w:rsid w:val="00C171FC"/>
    <w:pPr>
      <w:ind w:left="1560" w:hanging="260"/>
    </w:pPr>
  </w:style>
  <w:style w:type="paragraph" w:styleId="Index7">
    <w:name w:val="index 7"/>
    <w:basedOn w:val="Standard"/>
    <w:next w:val="Standard"/>
    <w:autoRedefine/>
    <w:rsid w:val="00C171FC"/>
    <w:pPr>
      <w:ind w:left="1820" w:hanging="260"/>
    </w:pPr>
  </w:style>
  <w:style w:type="paragraph" w:styleId="Index8">
    <w:name w:val="index 8"/>
    <w:basedOn w:val="Standard"/>
    <w:next w:val="Standard"/>
    <w:autoRedefine/>
    <w:rsid w:val="00C171FC"/>
    <w:pPr>
      <w:ind w:left="2080" w:hanging="260"/>
    </w:pPr>
  </w:style>
  <w:style w:type="paragraph" w:styleId="Index9">
    <w:name w:val="index 9"/>
    <w:basedOn w:val="Standard"/>
    <w:next w:val="Standard"/>
    <w:autoRedefine/>
    <w:rsid w:val="00C171FC"/>
    <w:pPr>
      <w:ind w:left="2340" w:hanging="260"/>
    </w:pPr>
  </w:style>
  <w:style w:type="paragraph" w:styleId="Indexberschrift">
    <w:name w:val="index heading"/>
    <w:basedOn w:val="Standard"/>
    <w:next w:val="Index1"/>
    <w:rsid w:val="00C171FC"/>
    <w:rPr>
      <w:rFonts w:asciiTheme="majorHAnsi" w:eastAsiaTheme="majorEastAsia" w:hAnsiTheme="majorHAnsi" w:cstheme="majorBidi"/>
      <w:b/>
      <w:bCs/>
    </w:rPr>
  </w:style>
  <w:style w:type="character" w:styleId="IntensiveHervorhebung">
    <w:name w:val="Intense Emphasis"/>
    <w:basedOn w:val="Absatz-Standardschriftart"/>
    <w:uiPriority w:val="21"/>
    <w:rsid w:val="00C171FC"/>
    <w:rPr>
      <w:b/>
      <w:bCs/>
      <w:i/>
      <w:iCs/>
      <w:color w:val="75C0A1" w:themeColor="accent1"/>
    </w:rPr>
  </w:style>
  <w:style w:type="paragraph" w:styleId="IntensivesZitat">
    <w:name w:val="Intense Quote"/>
    <w:basedOn w:val="Standard"/>
    <w:next w:val="Standard"/>
    <w:link w:val="IntensivesZitatZchn"/>
    <w:uiPriority w:val="30"/>
    <w:rsid w:val="00C171FC"/>
    <w:pPr>
      <w:pBdr>
        <w:bottom w:val="single" w:sz="4" w:space="4" w:color="75C0A1" w:themeColor="accent1"/>
      </w:pBdr>
      <w:spacing w:before="200" w:after="280"/>
      <w:ind w:left="936" w:right="936"/>
    </w:pPr>
    <w:rPr>
      <w:b/>
      <w:bCs/>
      <w:i/>
      <w:iCs/>
      <w:color w:val="75C0A1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C171FC"/>
    <w:rPr>
      <w:b/>
      <w:bCs/>
      <w:i/>
      <w:iCs/>
      <w:color w:val="75C0A1" w:themeColor="accent1"/>
      <w:sz w:val="26"/>
      <w:lang w:val="de-DE"/>
    </w:rPr>
  </w:style>
  <w:style w:type="character" w:styleId="IntensiverVerweis">
    <w:name w:val="Intense Reference"/>
    <w:basedOn w:val="Absatz-Standardschriftart"/>
    <w:uiPriority w:val="32"/>
    <w:rsid w:val="00C171FC"/>
    <w:rPr>
      <w:b/>
      <w:bCs/>
      <w:smallCaps/>
      <w:color w:val="C3E1CF" w:themeColor="accent2"/>
      <w:spacing w:val="5"/>
      <w:u w:val="single"/>
    </w:rPr>
  </w:style>
  <w:style w:type="paragraph" w:styleId="Liste">
    <w:name w:val="List"/>
    <w:basedOn w:val="Standard"/>
    <w:rsid w:val="00C171FC"/>
    <w:pPr>
      <w:ind w:left="283" w:hanging="283"/>
      <w:contextualSpacing/>
    </w:pPr>
  </w:style>
  <w:style w:type="paragraph" w:styleId="Liste2">
    <w:name w:val="List 2"/>
    <w:basedOn w:val="Standard"/>
    <w:rsid w:val="00C171FC"/>
    <w:pPr>
      <w:ind w:left="566" w:hanging="283"/>
      <w:contextualSpacing/>
    </w:pPr>
  </w:style>
  <w:style w:type="paragraph" w:styleId="Liste3">
    <w:name w:val="List 3"/>
    <w:basedOn w:val="Standard"/>
    <w:rsid w:val="00C171FC"/>
    <w:pPr>
      <w:ind w:left="849" w:hanging="283"/>
      <w:contextualSpacing/>
    </w:pPr>
  </w:style>
  <w:style w:type="paragraph" w:styleId="Liste4">
    <w:name w:val="List 4"/>
    <w:basedOn w:val="Standard"/>
    <w:rsid w:val="00C171FC"/>
    <w:pPr>
      <w:ind w:left="1132" w:hanging="283"/>
      <w:contextualSpacing/>
    </w:pPr>
  </w:style>
  <w:style w:type="paragraph" w:styleId="Liste5">
    <w:name w:val="List 5"/>
    <w:basedOn w:val="Standard"/>
    <w:rsid w:val="00C171FC"/>
    <w:pPr>
      <w:ind w:left="1415" w:hanging="283"/>
      <w:contextualSpacing/>
    </w:pPr>
  </w:style>
  <w:style w:type="paragraph" w:styleId="Aufzhlungszeichen">
    <w:name w:val="List Bullet"/>
    <w:basedOn w:val="Standard"/>
    <w:rsid w:val="00C171FC"/>
    <w:pPr>
      <w:numPr>
        <w:numId w:val="17"/>
      </w:numPr>
      <w:contextualSpacing/>
    </w:pPr>
  </w:style>
  <w:style w:type="paragraph" w:styleId="Aufzhlungszeichen2">
    <w:name w:val="List Bullet 2"/>
    <w:basedOn w:val="Standard"/>
    <w:rsid w:val="00C171FC"/>
    <w:pPr>
      <w:numPr>
        <w:numId w:val="18"/>
      </w:numPr>
      <w:contextualSpacing/>
    </w:pPr>
  </w:style>
  <w:style w:type="paragraph" w:styleId="Aufzhlungszeichen3">
    <w:name w:val="List Bullet 3"/>
    <w:basedOn w:val="Standard"/>
    <w:rsid w:val="00C171FC"/>
    <w:pPr>
      <w:numPr>
        <w:numId w:val="19"/>
      </w:numPr>
      <w:contextualSpacing/>
    </w:pPr>
  </w:style>
  <w:style w:type="paragraph" w:styleId="Aufzhlungszeichen4">
    <w:name w:val="List Bullet 4"/>
    <w:basedOn w:val="Standard"/>
    <w:rsid w:val="00C171FC"/>
    <w:pPr>
      <w:numPr>
        <w:numId w:val="20"/>
      </w:numPr>
      <w:contextualSpacing/>
    </w:pPr>
  </w:style>
  <w:style w:type="paragraph" w:styleId="Aufzhlungszeichen5">
    <w:name w:val="List Bullet 5"/>
    <w:basedOn w:val="Standard"/>
    <w:rsid w:val="00C171FC"/>
    <w:pPr>
      <w:numPr>
        <w:numId w:val="21"/>
      </w:numPr>
      <w:contextualSpacing/>
    </w:pPr>
  </w:style>
  <w:style w:type="paragraph" w:styleId="Listenfortsetzung">
    <w:name w:val="List Continue"/>
    <w:basedOn w:val="Standard"/>
    <w:rsid w:val="00C171FC"/>
    <w:pPr>
      <w:spacing w:after="120"/>
      <w:ind w:left="283"/>
      <w:contextualSpacing/>
    </w:pPr>
  </w:style>
  <w:style w:type="paragraph" w:styleId="Listenfortsetzung2">
    <w:name w:val="List Continue 2"/>
    <w:basedOn w:val="Standard"/>
    <w:rsid w:val="00C171FC"/>
    <w:pPr>
      <w:spacing w:after="120"/>
      <w:ind w:left="566"/>
      <w:contextualSpacing/>
    </w:pPr>
  </w:style>
  <w:style w:type="paragraph" w:styleId="Listenfortsetzung3">
    <w:name w:val="List Continue 3"/>
    <w:basedOn w:val="Standard"/>
    <w:rsid w:val="00C171FC"/>
    <w:pPr>
      <w:spacing w:after="120"/>
      <w:ind w:left="849"/>
      <w:contextualSpacing/>
    </w:pPr>
  </w:style>
  <w:style w:type="paragraph" w:styleId="Listenfortsetzung4">
    <w:name w:val="List Continue 4"/>
    <w:basedOn w:val="Standard"/>
    <w:rsid w:val="00C171FC"/>
    <w:pPr>
      <w:spacing w:after="120"/>
      <w:ind w:left="1132"/>
      <w:contextualSpacing/>
    </w:pPr>
  </w:style>
  <w:style w:type="paragraph" w:styleId="Listenfortsetzung5">
    <w:name w:val="List Continue 5"/>
    <w:basedOn w:val="Standard"/>
    <w:rsid w:val="00C171FC"/>
    <w:pPr>
      <w:spacing w:after="120"/>
      <w:ind w:left="1415"/>
      <w:contextualSpacing/>
    </w:pPr>
  </w:style>
  <w:style w:type="paragraph" w:styleId="Listennummer">
    <w:name w:val="List Number"/>
    <w:basedOn w:val="Standard"/>
    <w:rsid w:val="00C171FC"/>
    <w:pPr>
      <w:numPr>
        <w:numId w:val="22"/>
      </w:numPr>
      <w:contextualSpacing/>
    </w:pPr>
  </w:style>
  <w:style w:type="paragraph" w:styleId="Listennummer2">
    <w:name w:val="List Number 2"/>
    <w:basedOn w:val="Standard"/>
    <w:rsid w:val="00C171FC"/>
    <w:pPr>
      <w:numPr>
        <w:numId w:val="23"/>
      </w:numPr>
      <w:contextualSpacing/>
    </w:pPr>
  </w:style>
  <w:style w:type="paragraph" w:styleId="Listennummer3">
    <w:name w:val="List Number 3"/>
    <w:basedOn w:val="Standard"/>
    <w:rsid w:val="00C171FC"/>
    <w:pPr>
      <w:numPr>
        <w:numId w:val="24"/>
      </w:numPr>
      <w:contextualSpacing/>
    </w:pPr>
  </w:style>
  <w:style w:type="paragraph" w:styleId="Listennummer4">
    <w:name w:val="List Number 4"/>
    <w:basedOn w:val="Standard"/>
    <w:rsid w:val="00C171FC"/>
    <w:pPr>
      <w:numPr>
        <w:numId w:val="25"/>
      </w:numPr>
      <w:contextualSpacing/>
    </w:pPr>
  </w:style>
  <w:style w:type="paragraph" w:styleId="Listennummer5">
    <w:name w:val="List Number 5"/>
    <w:basedOn w:val="Standard"/>
    <w:rsid w:val="00C171FC"/>
    <w:pPr>
      <w:numPr>
        <w:numId w:val="26"/>
      </w:numPr>
      <w:contextualSpacing/>
    </w:pPr>
  </w:style>
  <w:style w:type="paragraph" w:styleId="Listenabsatz">
    <w:name w:val="List Paragraph"/>
    <w:basedOn w:val="Standard"/>
    <w:uiPriority w:val="34"/>
    <w:qFormat/>
    <w:rsid w:val="00C171FC"/>
    <w:pPr>
      <w:ind w:left="720"/>
    </w:pPr>
  </w:style>
  <w:style w:type="paragraph" w:styleId="KeinLeerraum">
    <w:name w:val="No Spacing"/>
    <w:uiPriority w:val="1"/>
    <w:rsid w:val="00C171FC"/>
    <w:rPr>
      <w:sz w:val="26"/>
      <w:lang w:val="de-DE"/>
    </w:rPr>
  </w:style>
  <w:style w:type="paragraph" w:styleId="StandardWeb">
    <w:name w:val="Normal (Web)"/>
    <w:basedOn w:val="Standard"/>
    <w:uiPriority w:val="99"/>
    <w:rsid w:val="00C171FC"/>
    <w:rPr>
      <w:sz w:val="24"/>
      <w:szCs w:val="24"/>
    </w:rPr>
  </w:style>
  <w:style w:type="paragraph" w:styleId="Fu-Endnotenberschrift">
    <w:name w:val="Note Heading"/>
    <w:basedOn w:val="Standard"/>
    <w:next w:val="Standard"/>
    <w:link w:val="Fu-EndnotenberschriftZchn"/>
    <w:rsid w:val="00C171FC"/>
  </w:style>
  <w:style w:type="character" w:customStyle="1" w:styleId="Fu-EndnotenberschriftZchn">
    <w:name w:val="Fuß/-Endnotenüberschrift Zchn"/>
    <w:basedOn w:val="Absatz-Standardschriftart"/>
    <w:link w:val="Fu-Endnotenberschrift"/>
    <w:rsid w:val="00C171FC"/>
    <w:rPr>
      <w:sz w:val="26"/>
      <w:lang w:val="de-DE"/>
    </w:rPr>
  </w:style>
  <w:style w:type="character" w:styleId="Platzhaltertext">
    <w:name w:val="Placeholder Text"/>
    <w:basedOn w:val="Absatz-Standardschriftart"/>
    <w:uiPriority w:val="99"/>
    <w:semiHidden/>
    <w:rsid w:val="00C171FC"/>
    <w:rPr>
      <w:color w:val="808080"/>
    </w:rPr>
  </w:style>
  <w:style w:type="paragraph" w:styleId="NurText">
    <w:name w:val="Plain Text"/>
    <w:basedOn w:val="Standard"/>
    <w:link w:val="NurTextZchn"/>
    <w:rsid w:val="00C171FC"/>
    <w:rPr>
      <w:rFonts w:ascii="Courier New" w:hAnsi="Courier New" w:cs="Courier New"/>
      <w:sz w:val="20"/>
    </w:rPr>
  </w:style>
  <w:style w:type="character" w:customStyle="1" w:styleId="NurTextZchn">
    <w:name w:val="Nur Text Zchn"/>
    <w:basedOn w:val="Absatz-Standardschriftart"/>
    <w:link w:val="NurText"/>
    <w:rsid w:val="00C171FC"/>
    <w:rPr>
      <w:rFonts w:ascii="Courier New" w:hAnsi="Courier New" w:cs="Courier New"/>
      <w:lang w:val="de-DE"/>
    </w:rPr>
  </w:style>
  <w:style w:type="paragraph" w:styleId="Zitat">
    <w:name w:val="Quote"/>
    <w:basedOn w:val="Standard"/>
    <w:next w:val="Standard"/>
    <w:link w:val="ZitatZchn"/>
    <w:uiPriority w:val="29"/>
    <w:rsid w:val="00C171FC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C171FC"/>
    <w:rPr>
      <w:i/>
      <w:iCs/>
      <w:color w:val="000000" w:themeColor="text1"/>
      <w:sz w:val="26"/>
      <w:lang w:val="de-DE"/>
    </w:rPr>
  </w:style>
  <w:style w:type="paragraph" w:styleId="Anrede">
    <w:name w:val="Salutation"/>
    <w:basedOn w:val="Standard"/>
    <w:next w:val="Standard"/>
    <w:link w:val="AnredeZchn"/>
    <w:rsid w:val="00C171FC"/>
  </w:style>
  <w:style w:type="character" w:customStyle="1" w:styleId="AnredeZchn">
    <w:name w:val="Anrede Zchn"/>
    <w:basedOn w:val="Absatz-Standardschriftart"/>
    <w:link w:val="Anrede"/>
    <w:rsid w:val="00C171FC"/>
    <w:rPr>
      <w:sz w:val="26"/>
      <w:lang w:val="de-DE"/>
    </w:rPr>
  </w:style>
  <w:style w:type="paragraph" w:styleId="Unterschrift">
    <w:name w:val="Signature"/>
    <w:basedOn w:val="Standard"/>
    <w:link w:val="UnterschriftZchn"/>
    <w:rsid w:val="00C171FC"/>
    <w:pPr>
      <w:ind w:left="4252"/>
    </w:pPr>
  </w:style>
  <w:style w:type="character" w:customStyle="1" w:styleId="UnterschriftZchn">
    <w:name w:val="Unterschrift Zchn"/>
    <w:basedOn w:val="Absatz-Standardschriftart"/>
    <w:link w:val="Unterschrift"/>
    <w:rsid w:val="00C171FC"/>
    <w:rPr>
      <w:sz w:val="26"/>
      <w:lang w:val="de-DE"/>
    </w:rPr>
  </w:style>
  <w:style w:type="character" w:styleId="Fett">
    <w:name w:val="Strong"/>
    <w:basedOn w:val="Absatz-Standardschriftart"/>
    <w:uiPriority w:val="22"/>
    <w:qFormat/>
    <w:rsid w:val="00C171FC"/>
    <w:rPr>
      <w:b/>
      <w:bCs/>
    </w:rPr>
  </w:style>
  <w:style w:type="paragraph" w:styleId="Untertitel">
    <w:name w:val="Subtitle"/>
    <w:basedOn w:val="Standard"/>
    <w:next w:val="Standard"/>
    <w:link w:val="UntertitelZchn"/>
    <w:rsid w:val="00C171FC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rsid w:val="00C171FC"/>
    <w:rPr>
      <w:rFonts w:asciiTheme="majorHAnsi" w:eastAsiaTheme="majorEastAsia" w:hAnsiTheme="majorHAnsi" w:cstheme="majorBidi"/>
      <w:sz w:val="24"/>
      <w:szCs w:val="24"/>
      <w:lang w:val="de-DE"/>
    </w:rPr>
  </w:style>
  <w:style w:type="character" w:styleId="SchwacheHervorhebung">
    <w:name w:val="Subtle Emphasis"/>
    <w:basedOn w:val="Absatz-Standardschriftart"/>
    <w:uiPriority w:val="19"/>
    <w:rsid w:val="00C171FC"/>
    <w:rPr>
      <w:i/>
      <w:iCs/>
      <w:color w:val="808080" w:themeColor="text1" w:themeTint="7F"/>
    </w:rPr>
  </w:style>
  <w:style w:type="character" w:styleId="SchwacherVerweis">
    <w:name w:val="Subtle Reference"/>
    <w:basedOn w:val="Absatz-Standardschriftart"/>
    <w:uiPriority w:val="31"/>
    <w:rsid w:val="00C171FC"/>
    <w:rPr>
      <w:smallCaps/>
      <w:color w:val="C3E1CF" w:themeColor="accent2"/>
      <w:u w:val="single"/>
    </w:rPr>
  </w:style>
  <w:style w:type="paragraph" w:styleId="Rechtsgrundlagenverzeichnis">
    <w:name w:val="table of authorities"/>
    <w:basedOn w:val="Standard"/>
    <w:next w:val="Standard"/>
    <w:rsid w:val="00C171FC"/>
    <w:pPr>
      <w:ind w:left="260" w:hanging="260"/>
    </w:pPr>
  </w:style>
  <w:style w:type="paragraph" w:styleId="Abbildungsverzeichnis">
    <w:name w:val="table of figures"/>
    <w:basedOn w:val="Standard"/>
    <w:next w:val="Standard"/>
    <w:rsid w:val="00C171FC"/>
  </w:style>
  <w:style w:type="paragraph" w:styleId="Titel">
    <w:name w:val="Title"/>
    <w:basedOn w:val="Standard"/>
    <w:next w:val="Standard"/>
    <w:link w:val="TitelZchn"/>
    <w:rsid w:val="00C171FC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elZchn">
    <w:name w:val="Titel Zchn"/>
    <w:basedOn w:val="Absatz-Standardschriftart"/>
    <w:link w:val="Titel"/>
    <w:rsid w:val="00C171FC"/>
    <w:rPr>
      <w:rFonts w:asciiTheme="majorHAnsi" w:eastAsiaTheme="majorEastAsia" w:hAnsiTheme="majorHAnsi" w:cstheme="majorBidi"/>
      <w:b/>
      <w:bCs/>
      <w:kern w:val="28"/>
      <w:sz w:val="32"/>
      <w:szCs w:val="32"/>
      <w:lang w:val="de-DE"/>
    </w:rPr>
  </w:style>
  <w:style w:type="paragraph" w:styleId="RGV-berschrift">
    <w:name w:val="toa heading"/>
    <w:basedOn w:val="Standard"/>
    <w:next w:val="Standard"/>
    <w:rsid w:val="00C171FC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rsid w:val="00C171FC"/>
    <w:pPr>
      <w:keepNext/>
      <w:pageBreakBefore w:val="0"/>
      <w:spacing w:before="240" w:after="60"/>
      <w:ind w:left="0" w:right="0" w:firstLine="0"/>
      <w:outlineLvl w:val="9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FuzeileZchn">
    <w:name w:val="Fußzeile Zchn"/>
    <w:basedOn w:val="Absatz-Standardschriftart"/>
    <w:link w:val="Fuzeile"/>
    <w:uiPriority w:val="99"/>
    <w:rsid w:val="00954133"/>
    <w:rPr>
      <w:sz w:val="26"/>
      <w:lang w:val="de-DE"/>
    </w:rPr>
  </w:style>
  <w:style w:type="character" w:customStyle="1" w:styleId="apple-converted-space">
    <w:name w:val="apple-converted-space"/>
    <w:basedOn w:val="Absatz-Standardschriftart"/>
    <w:rsid w:val="001B4BEC"/>
  </w:style>
  <w:style w:type="character" w:styleId="NichtaufgelsteErwhnung">
    <w:name w:val="Unresolved Mention"/>
    <w:basedOn w:val="Absatz-Standardschriftart"/>
    <w:uiPriority w:val="99"/>
    <w:semiHidden/>
    <w:unhideWhenUsed/>
    <w:rsid w:val="00210F49"/>
    <w:rPr>
      <w:color w:val="605E5C"/>
      <w:shd w:val="clear" w:color="auto" w:fill="E1DFDD"/>
    </w:rPr>
  </w:style>
  <w:style w:type="paragraph" w:customStyle="1" w:styleId="paragraph">
    <w:name w:val="paragraph"/>
    <w:basedOn w:val="Standard"/>
    <w:rsid w:val="00A0533D"/>
    <w:pPr>
      <w:spacing w:before="100" w:beforeAutospacing="1" w:after="100" w:afterAutospacing="1"/>
    </w:pPr>
    <w:rPr>
      <w:sz w:val="24"/>
      <w:szCs w:val="24"/>
      <w:lang w:eastAsia="de-DE"/>
    </w:rPr>
  </w:style>
  <w:style w:type="character" w:customStyle="1" w:styleId="normaltextrun">
    <w:name w:val="normaltextrun"/>
    <w:basedOn w:val="Absatz-Standardschriftart"/>
    <w:rsid w:val="00A0533D"/>
  </w:style>
  <w:style w:type="character" w:customStyle="1" w:styleId="eop">
    <w:name w:val="eop"/>
    <w:basedOn w:val="Absatz-Standardschriftart"/>
    <w:rsid w:val="00A0533D"/>
  </w:style>
  <w:style w:type="paragraph" w:styleId="berarbeitung">
    <w:name w:val="Revision"/>
    <w:hidden/>
    <w:uiPriority w:val="99"/>
    <w:semiHidden/>
    <w:rsid w:val="00D9522C"/>
    <w:rPr>
      <w:sz w:val="26"/>
      <w:lang w:val="de-DE"/>
    </w:rPr>
  </w:style>
  <w:style w:type="character" w:customStyle="1" w:styleId="cf01">
    <w:name w:val="cf01"/>
    <w:basedOn w:val="Absatz-Standardschriftart"/>
    <w:rsid w:val="0055357B"/>
    <w:rPr>
      <w:rFonts w:ascii="Segoe UI" w:hAnsi="Segoe UI" w:cs="Segoe UI" w:hint="default"/>
      <w:sz w:val="18"/>
      <w:szCs w:val="18"/>
    </w:rPr>
  </w:style>
  <w:style w:type="paragraph" w:customStyle="1" w:styleId="pf0">
    <w:name w:val="pf0"/>
    <w:basedOn w:val="Standard"/>
    <w:rsid w:val="0055357B"/>
    <w:pPr>
      <w:spacing w:before="100" w:beforeAutospacing="1" w:after="100" w:afterAutospacing="1"/>
    </w:pPr>
    <w:rPr>
      <w:sz w:val="24"/>
      <w:szCs w:val="24"/>
      <w:lang w:eastAsia="de-DE"/>
    </w:rPr>
  </w:style>
  <w:style w:type="character" w:customStyle="1" w:styleId="cf11">
    <w:name w:val="cf11"/>
    <w:basedOn w:val="Absatz-Standardschriftart"/>
    <w:rsid w:val="0055357B"/>
    <w:rPr>
      <w:rFonts w:ascii="Segoe UI" w:hAnsi="Segoe UI" w:cs="Segoe UI" w:hint="default"/>
      <w:sz w:val="18"/>
      <w:szCs w:val="18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845F91"/>
    <w:rPr>
      <w:b/>
      <w:sz w:val="26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073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3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4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42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04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60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54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84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86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10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94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645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s://startsocial.de/praesentationsabend-2025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startsocialev.sharepoint.de/sites/startsocial/vorlagen_wissen/Geschftspapier%20und%20Dokumentevorlage/2024_Vorlage_Balken_mit_Logos.dotx?OR=81dd2b71-fb82-4b33-ac71-fed46bf0f87a&amp;CID=4d0e78a1-c0a8-b000-7238-5116b0b8cdce&amp;CT=1737024353904" TargetMode="External"/></Relationships>
</file>

<file path=word/theme/theme1.xml><?xml version="1.0" encoding="utf-8"?>
<a:theme xmlns:a="http://schemas.openxmlformats.org/drawingml/2006/main" name="Office Theme">
  <a:themeElements>
    <a:clrScheme name="startsocial NEU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75C0A1"/>
      </a:accent1>
      <a:accent2>
        <a:srgbClr val="C3E1CF"/>
      </a:accent2>
      <a:accent3>
        <a:srgbClr val="78B74A"/>
      </a:accent3>
      <a:accent4>
        <a:srgbClr val="F0EBDC"/>
      </a:accent4>
      <a:accent5>
        <a:srgbClr val="595959"/>
      </a:accent5>
      <a:accent6>
        <a:srgbClr val="F9F4EC"/>
      </a:accent6>
      <a:hlink>
        <a:srgbClr val="0000FF"/>
      </a:hlink>
      <a:folHlink>
        <a:srgbClr val="00B0F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C326D7A3AFE77418CECF768E9D378CE" ma:contentTypeVersion="13" ma:contentTypeDescription="Ein neues Dokument erstellen." ma:contentTypeScope="" ma:versionID="3177735f52e360778cbdc9dba836ccda">
  <xsd:schema xmlns:xsd="http://www.w3.org/2001/XMLSchema" xmlns:xs="http://www.w3.org/2001/XMLSchema" xmlns:p="http://schemas.microsoft.com/office/2006/metadata/properties" xmlns:ns2="848f3636-cfd5-4ba4-86da-da3a01a9918b" xmlns:ns3="be4b7972-9b87-431c-a2e5-f90f6f3a7445" targetNamespace="http://schemas.microsoft.com/office/2006/metadata/properties" ma:root="true" ma:fieldsID="01be842605ff10b302bc9128d7b79a4f" ns2:_="" ns3:_="">
    <xsd:import namespace="848f3636-cfd5-4ba4-86da-da3a01a9918b"/>
    <xsd:import namespace="be4b7972-9b87-431c-a2e5-f90f6f3a744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8f3636-cfd5-4ba4-86da-da3a01a991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acf6327f-da6c-4c51-8307-f053328080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4b7972-9b87-431c-a2e5-f90f6f3a7445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3a847e4-a296-4c33-a710-f5dad8298edc}" ma:internalName="TaxCatchAll" ma:showField="CatchAllData" ma:web="be4b7972-9b87-431c-a2e5-f90f6f3a744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48f3636-cfd5-4ba4-86da-da3a01a9918b">
      <Terms xmlns="http://schemas.microsoft.com/office/infopath/2007/PartnerControls"/>
    </lcf76f155ced4ddcb4097134ff3c332f>
    <TaxCatchAll xmlns="be4b7972-9b87-431c-a2e5-f90f6f3a7445" xsi:nil="true"/>
  </documentManagement>
</p:properties>
</file>

<file path=customXml/itemProps1.xml><?xml version="1.0" encoding="utf-8"?>
<ds:datastoreItem xmlns:ds="http://schemas.openxmlformats.org/officeDocument/2006/customXml" ds:itemID="{AEDEFC0D-2352-41CC-80A9-215D88DB8D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8f3636-cfd5-4ba4-86da-da3a01a9918b"/>
    <ds:schemaRef ds:uri="be4b7972-9b87-431c-a2e5-f90f6f3a744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FDAB143-6C0A-40CC-A716-1E60F6412E6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866167A-AA1C-4CDB-9F09-80408A0AEC78}">
  <ds:schemaRefs>
    <ds:schemaRef ds:uri="http://www.w3.org/XML/1998/namespace"/>
    <ds:schemaRef ds:uri="http://purl.org/dc/elements/1.1/"/>
    <ds:schemaRef ds:uri="http://schemas.microsoft.com/office/2006/metadata/properties"/>
    <ds:schemaRef ds:uri="be4b7972-9b87-431c-a2e5-f90f6f3a7445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848f3636-cfd5-4ba4-86da-da3a01a9918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2024_Vorlage_Balken_mit_Logos.dotx?OR=81dd2b71-fb82-4b33-ac71-fed46bf0f87a&amp;CID=4d0e78a1-c0a8-b000-7238-5116b0b8cdce&amp;CT=1737024353904</Template>
  <TotalTime>0</TotalTime>
  <Pages>5</Pages>
  <Words>622</Words>
  <Characters>3925</Characters>
  <Application>Microsoft Office Word</Application>
  <DocSecurity>0</DocSecurity>
  <Lines>32</Lines>
  <Paragraphs>9</Paragraphs>
  <ScaleCrop>false</ScaleCrop>
  <Company>Corporate</Company>
  <LinksUpToDate>false</LinksUpToDate>
  <CharactersWithSpaces>4538</CharactersWithSpaces>
  <SharedDoc>false</SharedDoc>
  <HLinks>
    <vt:vector size="6" baseType="variant">
      <vt:variant>
        <vt:i4>2883706</vt:i4>
      </vt:variant>
      <vt:variant>
        <vt:i4>0</vt:i4>
      </vt:variant>
      <vt:variant>
        <vt:i4>0</vt:i4>
      </vt:variant>
      <vt:variant>
        <vt:i4>5</vt:i4>
      </vt:variant>
      <vt:variant>
        <vt:lpwstr>https://startsocial.de/praesentationsabend-2025</vt:lpwstr>
      </vt:variant>
      <vt:variant>
        <vt:lpwstr>feedback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cp:lastModifiedBy>Lena Röcker</cp:lastModifiedBy>
  <cp:revision>75</cp:revision>
  <cp:lastPrinted>2016-09-21T00:44:00Z</cp:lastPrinted>
  <dcterms:created xsi:type="dcterms:W3CDTF">2025-01-16T10:45:00Z</dcterms:created>
  <dcterms:modified xsi:type="dcterms:W3CDTF">2025-02-05T13:35:00Z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0x0101003C326D7A3AFE77418CECF768E9D378CE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TemplateUrl">
    <vt:lpwstr/>
  </property>
  <property fmtid="{D5CDD505-2E9C-101B-9397-08002B2CF9AE}" pid="6" name="ComplianceAssetId">
    <vt:lpwstr/>
  </property>
  <property fmtid="{D5CDD505-2E9C-101B-9397-08002B2CF9AE}" pid="7" name="MediaServiceImageTags">
    <vt:lpwstr/>
  </property>
</Properties>
</file>